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89E4" w14:textId="38FFA142" w:rsidR="00911AE6" w:rsidRPr="00235E73" w:rsidRDefault="00A05B4B" w:rsidP="3ACF02AF">
      <w:pPr>
        <w:rPr>
          <w:color w:val="000000" w:themeColor="text1"/>
        </w:rPr>
      </w:pPr>
      <w:r w:rsidRPr="00235E73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3D684B0" wp14:editId="4BF07CA4">
                <wp:simplePos x="0" y="0"/>
                <wp:positionH relativeFrom="column">
                  <wp:posOffset>114300</wp:posOffset>
                </wp:positionH>
                <wp:positionV relativeFrom="paragraph">
                  <wp:posOffset>1120140</wp:posOffset>
                </wp:positionV>
                <wp:extent cx="6355080" cy="495300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ABE7B" w14:textId="4C0CAA7F" w:rsidR="00324EBB" w:rsidRDefault="005B618D" w:rsidP="00787D54">
                            <w:pPr>
                              <w:jc w:val="center"/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072A9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October </w:t>
                            </w:r>
                            <w:r w:rsidR="009964D4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15,16,17,18</w:t>
                            </w:r>
                            <w:r w:rsidR="007C4A61" w:rsidRPr="00C072A9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9964D4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6</w:t>
                            </w:r>
                            <w:r w:rsidR="00DB5CC4" w:rsidRPr="00C072A9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5CC4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>-</w:t>
                            </w:r>
                            <w:r w:rsidR="00A05B4B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620E" w:rsidRPr="00101F73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 xml:space="preserve">ABSOLUTELY NO DOGS </w:t>
                            </w:r>
                            <w:r w:rsidR="00C84272" w:rsidRPr="00101F73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>ALLOWED!!!!!</w:t>
                            </w:r>
                          </w:p>
                          <w:p w14:paraId="51022E49" w14:textId="37116632" w:rsidR="0074312A" w:rsidRPr="00C049C7" w:rsidRDefault="00C049C7">
                            <w:pPr>
                              <w:rPr>
                                <w:rFonts w:ascii="AR JULIAN" w:hAnsi="AR JULIAN"/>
                                <w:color w:val="FF0000"/>
                              </w:rPr>
                            </w:pPr>
                            <w:r w:rsidRPr="00C049C7">
                              <w:rPr>
                                <w:rFonts w:ascii="AR JULIAN" w:hAnsi="AR JULIAN"/>
                                <w:color w:val="FF0000"/>
                              </w:rPr>
                              <w:t>Barrels- Thur</w:t>
                            </w:r>
                            <w:r w:rsidR="00E47C4A">
                              <w:rPr>
                                <w:rFonts w:ascii="AR JULIAN" w:hAnsi="AR JULIAN"/>
                                <w:color w:val="FF0000"/>
                              </w:rPr>
                              <w:t>s,</w:t>
                            </w:r>
                            <w:r w:rsidRPr="00C049C7">
                              <w:rPr>
                                <w:rFonts w:ascii="AR JULIAN" w:hAnsi="AR JULIAN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 JULIAN" w:hAnsi="AR JULIAN"/>
                                <w:color w:val="FF0000"/>
                              </w:rPr>
                              <w:t>Oct</w:t>
                            </w:r>
                            <w:r w:rsidRPr="00C049C7">
                              <w:rPr>
                                <w:rFonts w:ascii="AR JULIAN" w:hAnsi="AR JULIAN"/>
                                <w:color w:val="FF0000"/>
                              </w:rPr>
                              <w:t xml:space="preserve"> 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15</w:t>
                            </w:r>
                            <w:r w:rsidRPr="00C049C7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 JULIAN" w:hAnsi="AR JULIAN"/>
                                <w:color w:val="FF0000"/>
                              </w:rPr>
                              <w:t>, Maturity</w:t>
                            </w:r>
                            <w:r w:rsidR="00E47C4A">
                              <w:rPr>
                                <w:rFonts w:ascii="AR JULIAN" w:hAnsi="AR JULIAN"/>
                                <w:color w:val="FF0000"/>
                              </w:rPr>
                              <w:t>- Fri,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6</w:t>
                            </w:r>
                            <w:r w:rsidR="00E47C4A" w:rsidRPr="005B538F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>, Futurity- Sat,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7</w:t>
                            </w:r>
                            <w:r w:rsidR="005B538F" w:rsidRPr="005B538F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 xml:space="preserve"> &amp; Sun.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8</w:t>
                            </w:r>
                            <w:r w:rsidR="005B538F" w:rsidRPr="005B538F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>, Yearling- Sat,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7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684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88.2pt;width:500.4pt;height:39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" stroked="f">
                <v:textbox>
                  <w:txbxContent>
                    <w:p w14:paraId="2DEABE7B" w14:textId="4C0CAA7F" w:rsidR="00324EBB" w:rsidRDefault="005B618D" w:rsidP="00787D54">
                      <w:pPr>
                        <w:jc w:val="center"/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</w:pPr>
                      <w:r w:rsidRPr="00C072A9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October </w:t>
                      </w:r>
                      <w:r w:rsidR="009964D4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15,16,17,18</w:t>
                      </w:r>
                      <w:r w:rsidR="007C4A61" w:rsidRPr="00C072A9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202</w:t>
                      </w:r>
                      <w:r w:rsidR="009964D4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6</w:t>
                      </w:r>
                      <w:r w:rsidR="00DB5CC4" w:rsidRPr="00C072A9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DB5CC4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>-</w:t>
                      </w:r>
                      <w:r w:rsidR="00A05B4B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C5620E" w:rsidRPr="00101F73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 xml:space="preserve">ABSOLUTELY NO DOGS </w:t>
                      </w:r>
                      <w:r w:rsidR="00C84272" w:rsidRPr="00101F73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>ALLOWED!!!!!</w:t>
                      </w:r>
                    </w:p>
                    <w:p w14:paraId="51022E49" w14:textId="37116632" w:rsidR="0074312A" w:rsidRPr="00C049C7" w:rsidRDefault="00C049C7">
                      <w:pPr>
                        <w:rPr>
                          <w:rFonts w:ascii="AR JULIAN" w:hAnsi="AR JULIAN"/>
                          <w:color w:val="FF0000"/>
                        </w:rPr>
                      </w:pPr>
                      <w:r w:rsidRPr="00C049C7">
                        <w:rPr>
                          <w:rFonts w:ascii="AR JULIAN" w:hAnsi="AR JULIAN"/>
                          <w:color w:val="FF0000"/>
                        </w:rPr>
                        <w:t>Barrels- Thur</w:t>
                      </w:r>
                      <w:r w:rsidR="00E47C4A">
                        <w:rPr>
                          <w:rFonts w:ascii="AR JULIAN" w:hAnsi="AR JULIAN"/>
                          <w:color w:val="FF0000"/>
                        </w:rPr>
                        <w:t>s,</w:t>
                      </w:r>
                      <w:r w:rsidRPr="00C049C7">
                        <w:rPr>
                          <w:rFonts w:ascii="AR JULIAN" w:hAnsi="AR JULIAN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 JULIAN" w:hAnsi="AR JULIAN"/>
                          <w:color w:val="FF0000"/>
                        </w:rPr>
                        <w:t>Oct</w:t>
                      </w:r>
                      <w:r w:rsidRPr="00C049C7">
                        <w:rPr>
                          <w:rFonts w:ascii="AR JULIAN" w:hAnsi="AR JULIAN"/>
                          <w:color w:val="FF0000"/>
                        </w:rPr>
                        <w:t xml:space="preserve"> 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15</w:t>
                      </w:r>
                      <w:r w:rsidRPr="00C049C7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>
                        <w:rPr>
                          <w:rFonts w:ascii="AR JULIAN" w:hAnsi="AR JULIAN"/>
                          <w:color w:val="FF0000"/>
                        </w:rPr>
                        <w:t>, Maturity</w:t>
                      </w:r>
                      <w:r w:rsidR="00E47C4A">
                        <w:rPr>
                          <w:rFonts w:ascii="AR JULIAN" w:hAnsi="AR JULIAN"/>
                          <w:color w:val="FF0000"/>
                        </w:rPr>
                        <w:t>- Fri,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6</w:t>
                      </w:r>
                      <w:r w:rsidR="00E47C4A" w:rsidRPr="005B538F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>, Futurity- Sat,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7</w:t>
                      </w:r>
                      <w:r w:rsidR="005B538F" w:rsidRPr="005B538F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 xml:space="preserve"> &amp; Sun.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8</w:t>
                      </w:r>
                      <w:r w:rsidR="005B538F" w:rsidRPr="005B538F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>, Yearling- Sat,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7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>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7A63" w:rsidRPr="00657370">
        <w:rPr>
          <w:noProof/>
          <w:color w:val="7030A0"/>
          <w:sz w:val="20"/>
          <w:szCs w:val="20"/>
          <w:highlight w:val="darkCyan"/>
        </w:rPr>
        <w:drawing>
          <wp:inline distT="0" distB="0" distL="0" distR="0" wp14:anchorId="78776D7A" wp14:editId="06E19CFF">
            <wp:extent cx="3390900" cy="981075"/>
            <wp:effectExtent l="0" t="0" r="0" b="9525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343" cy="98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E7D" w:rsidRPr="00657370">
        <w:rPr>
          <w:noProof/>
          <w:color w:val="7030A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2769636" wp14:editId="5B7D1CFC">
                <wp:simplePos x="0" y="0"/>
                <wp:positionH relativeFrom="column">
                  <wp:posOffset>3535680</wp:posOffset>
                </wp:positionH>
                <wp:positionV relativeFrom="paragraph">
                  <wp:posOffset>0</wp:posOffset>
                </wp:positionV>
                <wp:extent cx="3710940" cy="1203960"/>
                <wp:effectExtent l="0" t="0" r="0" b="254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C12B" w14:textId="77777777" w:rsidR="00F41EAC" w:rsidRPr="00505DD7" w:rsidRDefault="00F41EAC" w:rsidP="00EA082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ENTRY FORM</w:t>
                            </w:r>
                          </w:p>
                          <w:p w14:paraId="12F57B58" w14:textId="77777777" w:rsidR="004377C4" w:rsidRPr="009D6229" w:rsidRDefault="00F41EAC" w:rsidP="00EA082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D6229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Deadline</w:t>
                            </w:r>
                            <w:r w:rsidR="00EA0823" w:rsidRPr="009D6229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9D6229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DA71FD1" w14:textId="189D1AA4" w:rsidR="00874414" w:rsidRPr="00505DD7" w:rsidRDefault="00EA0823" w:rsidP="0087441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Futurity: Aug.</w:t>
                            </w:r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7CB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177CB5" w:rsidRPr="006B61DF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proofErr w:type="gramStart"/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902E8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proofErr w:type="gramEnd"/>
                          </w:p>
                          <w:p w14:paraId="1828508E" w14:textId="3E66985E" w:rsidR="00874414" w:rsidRPr="00505DD7" w:rsidRDefault="00EA083F" w:rsidP="00EA083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74414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Maturity</w:t>
                            </w:r>
                            <w:r w:rsidR="00177CB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&amp; Yearling</w:t>
                            </w:r>
                            <w:r w:rsidR="00874414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Sept </w:t>
                            </w:r>
                            <w:r w:rsidR="009D62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  <w:r w:rsidR="006B61DF" w:rsidRPr="006B61DF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proofErr w:type="gramEnd"/>
                          </w:p>
                          <w:p w14:paraId="31FFCBD7" w14:textId="7C062AA3" w:rsidR="00601CEF" w:rsidRPr="00505DD7" w:rsidRDefault="00EA0823" w:rsidP="00EA082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01CEF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Barrel Racing: </w:t>
                            </w:r>
                            <w:r w:rsidR="00F52779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Oct</w:t>
                            </w:r>
                            <w:r w:rsidR="00601CEF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202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2F642601" w14:textId="7C145E36" w:rsidR="00601CEF" w:rsidRPr="00CD7DFB" w:rsidRDefault="00601CEF" w:rsidP="006D640F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 late fee of $</w:t>
                            </w:r>
                            <w:r w:rsidR="002476C5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100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will be assessed for any entries</w:t>
                            </w:r>
                            <w:r w:rsidR="007D212E"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received after t</w:t>
                            </w:r>
                            <w:r w:rsidR="002476C5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hese 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date</w:t>
                            </w:r>
                            <w:r w:rsidR="002476C5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r w:rsidR="00A93B14"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12D09A" w14:textId="77777777" w:rsidR="00601CEF" w:rsidRPr="00505DD7" w:rsidRDefault="00601CEF" w:rsidP="00EA082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CD96E6C" w14:textId="77777777" w:rsidR="00EA0823" w:rsidRPr="00505DD7" w:rsidRDefault="00EA0823" w:rsidP="00EA082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C6E1435" w14:textId="77777777" w:rsidR="00EA0823" w:rsidRPr="00505DD7" w:rsidRDefault="00EA0823" w:rsidP="00EA082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609E91B" w14:textId="77777777" w:rsidR="00601CEF" w:rsidRPr="00505DD7" w:rsidRDefault="00601CE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69636" id="Text Box 217" o:spid="_x0000_s1027" type="#_x0000_t202" style="position:absolute;margin-left:278.4pt;margin-top:0;width:292.2pt;height:94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" stroked="f">
                <v:textbox>
                  <w:txbxContent>
                    <w:p w14:paraId="6B6EC12B" w14:textId="77777777" w:rsidR="00F41EAC" w:rsidRPr="00505DD7" w:rsidRDefault="00F41EAC" w:rsidP="00EA082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>ENTRY FORM</w:t>
                      </w:r>
                    </w:p>
                    <w:p w14:paraId="12F57B58" w14:textId="77777777" w:rsidR="004377C4" w:rsidRPr="009D6229" w:rsidRDefault="00F41EAC" w:rsidP="00EA0823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D6229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Deadline</w:t>
                      </w:r>
                      <w:r w:rsidR="00EA0823" w:rsidRPr="009D6229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9D6229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DA71FD1" w14:textId="189D1AA4" w:rsidR="00874414" w:rsidRPr="00505DD7" w:rsidRDefault="00EA0823" w:rsidP="0087441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Futurity: Aug.</w:t>
                      </w:r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77CB5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177CB5" w:rsidRPr="006B61DF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proofErr w:type="gramStart"/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202</w:t>
                      </w:r>
                      <w:r w:rsidR="00902E80"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proofErr w:type="gramEnd"/>
                    </w:p>
                    <w:p w14:paraId="1828508E" w14:textId="3E66985E" w:rsidR="00874414" w:rsidRPr="00505DD7" w:rsidRDefault="00EA083F" w:rsidP="00EA083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="00874414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>Maturity</w:t>
                      </w:r>
                      <w:r w:rsidR="00177CB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&amp; Yearling</w:t>
                      </w:r>
                      <w:r w:rsidR="00874414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Sept </w:t>
                      </w:r>
                      <w:r w:rsidR="009D6229"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</w:rPr>
                        <w:t>8</w:t>
                      </w:r>
                      <w:r w:rsidR="006B61DF" w:rsidRPr="006B61DF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proofErr w:type="gramStart"/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202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proofErr w:type="gramEnd"/>
                    </w:p>
                    <w:p w14:paraId="31FFCBD7" w14:textId="7C062AA3" w:rsidR="00601CEF" w:rsidRPr="00505DD7" w:rsidRDefault="00EA0823" w:rsidP="00EA082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="00601CEF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Barrel Racing: </w:t>
                      </w:r>
                      <w:r w:rsidR="00F52779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>Oct</w:t>
                      </w:r>
                      <w:r w:rsidR="00601CEF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</w:rPr>
                        <w:t>8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>202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</w:p>
                    <w:p w14:paraId="2F642601" w14:textId="7C145E36" w:rsidR="00601CEF" w:rsidRPr="00CD7DFB" w:rsidRDefault="00601CEF" w:rsidP="006D640F">
                      <w:pPr>
                        <w:jc w:val="both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A late fee of $</w:t>
                      </w:r>
                      <w:r w:rsidR="002476C5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100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will be assessed for any entries</w:t>
                      </w:r>
                      <w:r w:rsidR="007D212E"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received after t</w:t>
                      </w:r>
                      <w:r w:rsidR="002476C5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hese 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date</w:t>
                      </w:r>
                      <w:r w:rsidR="002476C5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s</w:t>
                      </w:r>
                      <w:r w:rsidR="00A93B14"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3012D09A" w14:textId="77777777" w:rsidR="00601CEF" w:rsidRPr="00505DD7" w:rsidRDefault="00601CEF" w:rsidP="00EA082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CD96E6C" w14:textId="77777777" w:rsidR="00EA0823" w:rsidRPr="00505DD7" w:rsidRDefault="00EA0823" w:rsidP="00EA082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C6E1435" w14:textId="77777777" w:rsidR="00EA0823" w:rsidRPr="00505DD7" w:rsidRDefault="00EA0823" w:rsidP="00EA082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609E91B" w14:textId="77777777" w:rsidR="00601CEF" w:rsidRPr="00505DD7" w:rsidRDefault="00601CE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7D39B3" w14:textId="36AED078" w:rsidR="00F41EAC" w:rsidRPr="00235E73" w:rsidRDefault="00F41EAC">
      <w:pPr>
        <w:rPr>
          <w:color w:val="000000" w:themeColor="text1"/>
        </w:rPr>
      </w:pPr>
    </w:p>
    <w:p w14:paraId="761B3488" w14:textId="433BB5B6" w:rsidR="00A53E64" w:rsidRDefault="00A53E64" w:rsidP="00F41EAC">
      <w:pPr>
        <w:pStyle w:val="ListParagraph"/>
        <w:ind w:left="0"/>
        <w:rPr>
          <w:b/>
          <w:color w:val="000000" w:themeColor="text1"/>
          <w:sz w:val="24"/>
        </w:rPr>
      </w:pPr>
    </w:p>
    <w:tbl>
      <w:tblPr>
        <w:tblStyle w:val="TableGrid"/>
        <w:tblpPr w:leftFromText="180" w:rightFromText="180" w:vertAnchor="text" w:horzAnchor="margin" w:tblpY="12"/>
        <w:tblW w:w="10800" w:type="dxa"/>
        <w:tblLayout w:type="fixed"/>
        <w:tblLook w:val="04A0" w:firstRow="1" w:lastRow="0" w:firstColumn="1" w:lastColumn="0" w:noHBand="0" w:noVBand="1"/>
      </w:tblPr>
      <w:tblGrid>
        <w:gridCol w:w="2800"/>
        <w:gridCol w:w="2400"/>
        <w:gridCol w:w="5600"/>
      </w:tblGrid>
      <w:tr w:rsidR="00E2378B" w14:paraId="3B55E722" w14:textId="77777777" w:rsidTr="00ED7115">
        <w:tc>
          <w:tcPr>
            <w:tcW w:w="2520" w:type="dxa"/>
          </w:tcPr>
          <w:p w14:paraId="24F0679F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Horses Registered Name</w:t>
            </w:r>
          </w:p>
        </w:tc>
        <w:tc>
          <w:tcPr>
            <w:tcW w:w="2160" w:type="dxa"/>
            <w:gridSpan w:val="2"/>
          </w:tcPr>
          <w:p w14:paraId="35C4008D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E2378B" w14:paraId="3069EEC2" w14:textId="77777777" w:rsidTr="00ED7115">
        <w:tc>
          <w:tcPr>
            <w:tcW w:w="2520" w:type="dxa"/>
          </w:tcPr>
          <w:p w14:paraId="6990C8E2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Date of Birth</w:t>
            </w:r>
          </w:p>
        </w:tc>
        <w:tc>
          <w:tcPr>
            <w:tcW w:w="2160" w:type="dxa"/>
          </w:tcPr>
          <w:p w14:paraId="72777584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040" w:type="dxa"/>
          </w:tcPr>
          <w:p w14:paraId="6BE44CF9" w14:textId="39C693D3" w:rsidR="00E2378B" w:rsidRPr="007A6914" w:rsidRDefault="00CC36E4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5" behindDoc="0" locked="0" layoutInCell="1" allowOverlap="1" wp14:anchorId="6CECD94D" wp14:editId="0123D024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21590</wp:posOffset>
                      </wp:positionV>
                      <wp:extent cx="144780" cy="129540"/>
                      <wp:effectExtent l="0" t="0" r="26670" b="22860"/>
                      <wp:wrapNone/>
                      <wp:docPr id="34714171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10B52" id="Rectangle 3" o:spid="_x0000_s1026" style="position:absolute;margin-left:176.55pt;margin-top:1.7pt;width:11.4pt;height:10.2pt;z-index:2516797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7" behindDoc="0" locked="0" layoutInCell="1" allowOverlap="1" wp14:anchorId="081F9E94" wp14:editId="168F8757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29210</wp:posOffset>
                      </wp:positionV>
                      <wp:extent cx="129540" cy="114300"/>
                      <wp:effectExtent l="0" t="0" r="22860" b="19050"/>
                      <wp:wrapNone/>
                      <wp:docPr id="165411853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1FA34" id="Rectangle 3" o:spid="_x0000_s1026" style="position:absolute;margin-left:127.95pt;margin-top:2.3pt;width:10.2pt;height:9pt;z-index:2516776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3" behindDoc="0" locked="0" layoutInCell="1" allowOverlap="1" wp14:anchorId="42AE0002" wp14:editId="09BBF4C5">
                      <wp:simplePos x="0" y="0"/>
                      <wp:positionH relativeFrom="column">
                        <wp:posOffset>2981325</wp:posOffset>
                      </wp:positionH>
                      <wp:positionV relativeFrom="paragraph">
                        <wp:posOffset>29210</wp:posOffset>
                      </wp:positionV>
                      <wp:extent cx="129540" cy="129540"/>
                      <wp:effectExtent l="0" t="0" r="22860" b="22860"/>
                      <wp:wrapNone/>
                      <wp:docPr id="194453928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6428F" id="Rectangle 3" o:spid="_x0000_s1026" style="position:absolute;margin-left:234.75pt;margin-top:2.3pt;width:10.2pt;height:10.2pt;flip:x;z-index:251697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" fillcolor="window" strokecolor="#223f59" strokeweight="1pt"/>
                  </w:pict>
                </mc:Fallback>
              </mc:AlternateContent>
            </w:r>
            <w:r w:rsidR="00E2378B" w:rsidRPr="007A6914">
              <w:rPr>
                <w:bCs/>
                <w:color w:val="000000" w:themeColor="text1"/>
                <w:sz w:val="24"/>
              </w:rPr>
              <w:t xml:space="preserve">Breed: </w:t>
            </w:r>
            <w:r w:rsidR="00317B2C">
              <w:rPr>
                <w:bCs/>
                <w:color w:val="000000" w:themeColor="text1"/>
                <w:sz w:val="24"/>
              </w:rPr>
              <w:t xml:space="preserve">  </w:t>
            </w:r>
            <w:r w:rsidR="00E2378B" w:rsidRPr="007A6914">
              <w:rPr>
                <w:bCs/>
                <w:color w:val="000000" w:themeColor="text1"/>
                <w:sz w:val="24"/>
              </w:rPr>
              <w:t xml:space="preserve">AQHA </w:t>
            </w:r>
            <w:r w:rsidR="00317B2C">
              <w:rPr>
                <w:bCs/>
                <w:color w:val="000000" w:themeColor="text1"/>
                <w:sz w:val="24"/>
              </w:rPr>
              <w:t xml:space="preserve">        </w:t>
            </w:r>
            <w:r w:rsidR="002F0E32" w:rsidRPr="007A6914">
              <w:rPr>
                <w:bCs/>
                <w:color w:val="000000" w:themeColor="text1"/>
                <w:sz w:val="24"/>
              </w:rPr>
              <w:t xml:space="preserve">APHA </w:t>
            </w:r>
            <w:r w:rsidR="00317B2C">
              <w:rPr>
                <w:bCs/>
                <w:color w:val="000000" w:themeColor="text1"/>
                <w:sz w:val="24"/>
              </w:rPr>
              <w:t xml:space="preserve">       </w:t>
            </w:r>
            <w:proofErr w:type="spellStart"/>
            <w:r w:rsidR="002F0E32" w:rsidRPr="007A6914">
              <w:rPr>
                <w:bCs/>
                <w:color w:val="000000" w:themeColor="text1"/>
                <w:sz w:val="24"/>
              </w:rPr>
              <w:t>ApHC</w:t>
            </w:r>
            <w:proofErr w:type="spellEnd"/>
            <w:r>
              <w:rPr>
                <w:bCs/>
                <w:color w:val="000000" w:themeColor="text1"/>
                <w:sz w:val="24"/>
              </w:rPr>
              <w:t xml:space="preserve">        Arabian </w:t>
            </w:r>
          </w:p>
        </w:tc>
      </w:tr>
      <w:tr w:rsidR="00E2378B" w14:paraId="43902206" w14:textId="77777777" w:rsidTr="00ED7115">
        <w:tc>
          <w:tcPr>
            <w:tcW w:w="2520" w:type="dxa"/>
          </w:tcPr>
          <w:p w14:paraId="6AF95D85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Registration Number</w:t>
            </w:r>
          </w:p>
        </w:tc>
        <w:tc>
          <w:tcPr>
            <w:tcW w:w="2160" w:type="dxa"/>
          </w:tcPr>
          <w:p w14:paraId="7B85975F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040" w:type="dxa"/>
          </w:tcPr>
          <w:p w14:paraId="4F0D129E" w14:textId="4C5EEDEE" w:rsidR="00E2378B" w:rsidRPr="007A6914" w:rsidRDefault="00ED7115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889" behindDoc="0" locked="0" layoutInCell="1" allowOverlap="1" wp14:anchorId="2360CB10" wp14:editId="0B796E2C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51435</wp:posOffset>
                      </wp:positionV>
                      <wp:extent cx="114300" cy="99060"/>
                      <wp:effectExtent l="0" t="0" r="19050" b="15240"/>
                      <wp:wrapNone/>
                      <wp:docPr id="1028296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66060C" id="Rectangle 3" o:spid="_x0000_s1026" style="position:absolute;margin-left:194.25pt;margin-top:4.05pt;width:9pt;height:7.8pt;z-index:2516858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" fillcolor="window" strokecolor="#223f59" strokeweight="1pt"/>
                  </w:pict>
                </mc:Fallback>
              </mc:AlternateContent>
            </w:r>
            <w:r w:rsidR="007A6914" w:rsidRPr="007A6914">
              <w:rPr>
                <w:bCs/>
                <w:color w:val="000000" w:themeColor="text1"/>
                <w:sz w:val="24"/>
              </w:rPr>
              <w:t>Sex:</w:t>
            </w:r>
            <w:r w:rsidR="00ED311E">
              <w:rPr>
                <w:bCs/>
                <w:color w:val="000000" w:themeColor="text1"/>
                <w:sz w:val="24"/>
              </w:rPr>
              <w:t xml:space="preserve">   </w:t>
            </w:r>
            <w:r w:rsidR="007A6914" w:rsidRPr="007A6914">
              <w:rPr>
                <w:bCs/>
                <w:color w:val="000000" w:themeColor="text1"/>
                <w:sz w:val="24"/>
              </w:rPr>
              <w:t xml:space="preserve"> Stallion        </w:t>
            </w:r>
            <w:r w:rsidR="00ED311E">
              <w:rPr>
                <w:bCs/>
                <w:color w:val="000000" w:themeColor="text1"/>
                <w:sz w:val="24"/>
              </w:rPr>
              <w:t xml:space="preserve">  </w:t>
            </w:r>
            <w:r w:rsidR="007A6914" w:rsidRPr="007A6914">
              <w:rPr>
                <w:bCs/>
                <w:color w:val="000000" w:themeColor="text1"/>
                <w:sz w:val="24"/>
              </w:rPr>
              <w:t xml:space="preserve">Gelding          </w:t>
            </w:r>
            <w:r w:rsidR="00ED311E">
              <w:rPr>
                <w:bCs/>
                <w:color w:val="000000" w:themeColor="text1"/>
                <w:sz w:val="24"/>
              </w:rPr>
              <w:t xml:space="preserve"> </w:t>
            </w:r>
            <w:r w:rsidR="007A6914" w:rsidRPr="007A6914">
              <w:rPr>
                <w:bCs/>
                <w:color w:val="000000" w:themeColor="text1"/>
                <w:sz w:val="24"/>
              </w:rPr>
              <w:t>Mare</w:t>
            </w:r>
            <w:r w:rsidR="00A2668B">
              <w:rPr>
                <w:bCs/>
                <w:color w:val="000000" w:themeColor="text1"/>
                <w:sz w:val="24"/>
              </w:rPr>
              <w:t xml:space="preserve">  </w:t>
            </w:r>
          </w:p>
        </w:tc>
      </w:tr>
      <w:tr w:rsidR="00E2378B" w14:paraId="0ABE5F28" w14:textId="77777777" w:rsidTr="00ED7115">
        <w:tc>
          <w:tcPr>
            <w:tcW w:w="2520" w:type="dxa"/>
          </w:tcPr>
          <w:p w14:paraId="0B7605DE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Color</w:t>
            </w:r>
          </w:p>
        </w:tc>
        <w:tc>
          <w:tcPr>
            <w:tcW w:w="2160" w:type="dxa"/>
          </w:tcPr>
          <w:p w14:paraId="49CBC647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040" w:type="dxa"/>
          </w:tcPr>
          <w:p w14:paraId="29826737" w14:textId="3BB2A66E" w:rsidR="00E2378B" w:rsidRDefault="00CC36E4" w:rsidP="004E1E81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6D640F">
              <w:rPr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9" behindDoc="0" locked="0" layoutInCell="1" allowOverlap="1" wp14:anchorId="22A8B238" wp14:editId="700CB5BE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-355600</wp:posOffset>
                      </wp:positionV>
                      <wp:extent cx="121920" cy="121920"/>
                      <wp:effectExtent l="0" t="0" r="11430" b="11430"/>
                      <wp:wrapNone/>
                      <wp:docPr id="39486325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EB3BF" id="Rectangle 3" o:spid="_x0000_s1026" style="position:absolute;margin-left:74.55pt;margin-top:-28pt;width:9.6pt;height:9.6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" fillcolor="window" strokecolor="#223f59" strokeweight="1pt"/>
                  </w:pict>
                </mc:Fallback>
              </mc:AlternateContent>
            </w:r>
            <w:r w:rsidR="004E1E81" w:rsidRPr="006D640F">
              <w:rPr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1" behindDoc="0" locked="0" layoutInCell="1" allowOverlap="1" wp14:anchorId="2807FE55" wp14:editId="2EA56C25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-160655</wp:posOffset>
                      </wp:positionV>
                      <wp:extent cx="114300" cy="99060"/>
                      <wp:effectExtent l="0" t="0" r="19050" b="15240"/>
                      <wp:wrapNone/>
                      <wp:docPr id="25479521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3956C6" id="Rectangle 3" o:spid="_x0000_s1026" style="position:absolute;margin-left:134.5pt;margin-top:-12.65pt;width:9pt;height:7.8pt;z-index:251683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CCDUEDgAAAACg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 w:rsidR="004E1E81" w:rsidRPr="006D640F">
              <w:rPr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3" behindDoc="0" locked="0" layoutInCell="1" allowOverlap="1" wp14:anchorId="42E010E4" wp14:editId="0B2018FB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-153035</wp:posOffset>
                      </wp:positionV>
                      <wp:extent cx="114300" cy="99060"/>
                      <wp:effectExtent l="0" t="0" r="19050" b="15240"/>
                      <wp:wrapNone/>
                      <wp:docPr id="110324204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F3450D" id="Rectangle 3" o:spid="_x0000_s1026" style="position:absolute;margin-left:69.7pt;margin-top:-12.05pt;width:9pt;height:7.8pt;z-index:251681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" fillcolor="window" strokecolor="#223f59" strokeweight="1pt"/>
                  </w:pict>
                </mc:Fallback>
              </mc:AlternateContent>
            </w:r>
            <w:r w:rsidR="00ED311E" w:rsidRPr="006D640F">
              <w:rPr>
                <w:b/>
                <w:color w:val="FF0000"/>
                <w:sz w:val="24"/>
                <w:highlight w:val="yellow"/>
              </w:rPr>
              <w:t xml:space="preserve">Copy of registration paper must accompany </w:t>
            </w:r>
            <w:r w:rsidR="004E1E81" w:rsidRPr="006D640F">
              <w:rPr>
                <w:b/>
                <w:color w:val="FF0000"/>
                <w:sz w:val="24"/>
                <w:highlight w:val="yellow"/>
              </w:rPr>
              <w:t>form</w:t>
            </w:r>
          </w:p>
        </w:tc>
      </w:tr>
    </w:tbl>
    <w:tbl>
      <w:tblPr>
        <w:tblStyle w:val="TableGrid"/>
        <w:tblW w:w="10797" w:type="dxa"/>
        <w:tblLayout w:type="fixed"/>
        <w:tblLook w:val="04A0" w:firstRow="1" w:lastRow="0" w:firstColumn="1" w:lastColumn="0" w:noHBand="0" w:noVBand="1"/>
      </w:tblPr>
      <w:tblGrid>
        <w:gridCol w:w="2936"/>
        <w:gridCol w:w="3145"/>
        <w:gridCol w:w="1908"/>
        <w:gridCol w:w="2808"/>
      </w:tblGrid>
      <w:tr w:rsidR="000E3656" w14:paraId="3F20D7B5" w14:textId="77777777" w:rsidTr="00297A09">
        <w:tc>
          <w:tcPr>
            <w:tcW w:w="2880" w:type="dxa"/>
          </w:tcPr>
          <w:p w14:paraId="0C1F2A7C" w14:textId="5B67CCF1" w:rsidR="000E3656" w:rsidRPr="00297A09" w:rsidRDefault="000E365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Owner’s Name</w:t>
            </w:r>
          </w:p>
        </w:tc>
        <w:tc>
          <w:tcPr>
            <w:tcW w:w="7712" w:type="dxa"/>
            <w:gridSpan w:val="3"/>
          </w:tcPr>
          <w:p w14:paraId="75AB13BB" w14:textId="32FA6E1C" w:rsidR="000E3656" w:rsidRDefault="000E3656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AD46A5" w14:paraId="031AB1F2" w14:textId="77777777" w:rsidTr="00297A09">
        <w:tc>
          <w:tcPr>
            <w:tcW w:w="2880" w:type="dxa"/>
          </w:tcPr>
          <w:p w14:paraId="6A000E72" w14:textId="52A26832" w:rsidR="00AD46A5" w:rsidRPr="00297A09" w:rsidRDefault="00AD46A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Complete Mailing Address</w:t>
            </w:r>
          </w:p>
        </w:tc>
        <w:tc>
          <w:tcPr>
            <w:tcW w:w="7712" w:type="dxa"/>
            <w:gridSpan w:val="3"/>
          </w:tcPr>
          <w:p w14:paraId="21F3052F" w14:textId="77777777" w:rsidR="00AD46A5" w:rsidRDefault="00AD46A5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9C65FE" w14:paraId="2EB9DAA1" w14:textId="77777777" w:rsidTr="00297A09">
        <w:tc>
          <w:tcPr>
            <w:tcW w:w="2880" w:type="dxa"/>
            <w:gridSpan w:val="2"/>
          </w:tcPr>
          <w:p w14:paraId="751D3765" w14:textId="2B5DCF83" w:rsidR="009C65FE" w:rsidRPr="00297A09" w:rsidRDefault="009C65F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Social Security Number (needed for payment of prizes)</w:t>
            </w:r>
          </w:p>
        </w:tc>
        <w:tc>
          <w:tcPr>
            <w:tcW w:w="4627" w:type="dxa"/>
            <w:gridSpan w:val="2"/>
          </w:tcPr>
          <w:p w14:paraId="7CE3156C" w14:textId="77777777" w:rsidR="009C65FE" w:rsidRDefault="009C65F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9C65FE" w14:paraId="57A34498" w14:textId="77777777" w:rsidTr="00297A09">
        <w:tc>
          <w:tcPr>
            <w:tcW w:w="2880" w:type="dxa"/>
          </w:tcPr>
          <w:p w14:paraId="2B0518D9" w14:textId="134DE9A1" w:rsidR="009C65FE" w:rsidRPr="00297A09" w:rsidRDefault="009C65F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Phone Number</w:t>
            </w:r>
          </w:p>
        </w:tc>
        <w:tc>
          <w:tcPr>
            <w:tcW w:w="3085" w:type="dxa"/>
          </w:tcPr>
          <w:p w14:paraId="7D9705CF" w14:textId="77777777" w:rsidR="009C65FE" w:rsidRDefault="009C65F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872" w:type="dxa"/>
          </w:tcPr>
          <w:p w14:paraId="44191CEE" w14:textId="77777777" w:rsidR="009C65FE" w:rsidRPr="00297A09" w:rsidRDefault="009C65F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Email Address</w:t>
            </w:r>
          </w:p>
        </w:tc>
        <w:tc>
          <w:tcPr>
            <w:tcW w:w="2314" w:type="dxa"/>
          </w:tcPr>
          <w:p w14:paraId="25C6D342" w14:textId="699995EA" w:rsidR="009C65FE" w:rsidRDefault="009C65F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3596"/>
        <w:gridCol w:w="1799"/>
        <w:gridCol w:w="1798"/>
        <w:gridCol w:w="899"/>
        <w:gridCol w:w="2698"/>
      </w:tblGrid>
      <w:tr w:rsidR="00483C08" w14:paraId="45A8D4C1" w14:textId="77777777" w:rsidTr="00B0197B">
        <w:tc>
          <w:tcPr>
            <w:tcW w:w="3596" w:type="dxa"/>
          </w:tcPr>
          <w:p w14:paraId="7E5C7C08" w14:textId="0F292696" w:rsidR="00483C08" w:rsidRPr="00E9385F" w:rsidRDefault="00483C08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Breeder’s Name</w:t>
            </w:r>
          </w:p>
        </w:tc>
        <w:tc>
          <w:tcPr>
            <w:tcW w:w="7194" w:type="dxa"/>
            <w:gridSpan w:val="4"/>
          </w:tcPr>
          <w:p w14:paraId="0B3D31B6" w14:textId="77777777" w:rsidR="00483C08" w:rsidRDefault="00483C0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483C08" w14:paraId="2ACA5946" w14:textId="77777777" w:rsidTr="009B4BBC">
        <w:tc>
          <w:tcPr>
            <w:tcW w:w="3596" w:type="dxa"/>
          </w:tcPr>
          <w:p w14:paraId="78F6CE72" w14:textId="2B2EFFB5" w:rsidR="00483C08" w:rsidRPr="00E9385F" w:rsidRDefault="00483C08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Rider’s Name</w:t>
            </w:r>
          </w:p>
        </w:tc>
        <w:tc>
          <w:tcPr>
            <w:tcW w:w="7194" w:type="dxa"/>
            <w:gridSpan w:val="4"/>
          </w:tcPr>
          <w:p w14:paraId="4C3F130B" w14:textId="77777777" w:rsidR="00483C08" w:rsidRDefault="00483C0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3C0A98" w14:paraId="24FA179F" w14:textId="77777777" w:rsidTr="00ED6212">
        <w:tc>
          <w:tcPr>
            <w:tcW w:w="5395" w:type="dxa"/>
            <w:gridSpan w:val="2"/>
          </w:tcPr>
          <w:p w14:paraId="0F3B0614" w14:textId="16F02B3E" w:rsidR="003C0A98" w:rsidRDefault="003C0A9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Youth Exhibitor</w:t>
            </w:r>
            <w:r>
              <w:rPr>
                <w:bCs/>
                <w:color w:val="000000" w:themeColor="text1"/>
                <w:sz w:val="24"/>
              </w:rPr>
              <w:t xml:space="preserve">        Yes                  No</w:t>
            </w:r>
            <w:r w:rsidR="00542F94">
              <w:rPr>
                <w:bCs/>
                <w:color w:val="000000" w:themeColor="text1"/>
                <w:sz w:val="24"/>
              </w:rPr>
              <w:t xml:space="preserve">   </w:t>
            </w:r>
          </w:p>
        </w:tc>
        <w:tc>
          <w:tcPr>
            <w:tcW w:w="2697" w:type="dxa"/>
            <w:gridSpan w:val="2"/>
          </w:tcPr>
          <w:p w14:paraId="0EDBB20A" w14:textId="3F48D93F" w:rsidR="003C0A98" w:rsidRPr="003C0A98" w:rsidRDefault="003C0A98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3C0A98">
              <w:rPr>
                <w:bCs/>
                <w:color w:val="000000" w:themeColor="text1"/>
                <w:sz w:val="24"/>
              </w:rPr>
              <w:t>If Yes, Date of Birth</w:t>
            </w:r>
          </w:p>
        </w:tc>
        <w:tc>
          <w:tcPr>
            <w:tcW w:w="2698" w:type="dxa"/>
          </w:tcPr>
          <w:p w14:paraId="41E5B914" w14:textId="0A4B8937" w:rsidR="003C0A98" w:rsidRDefault="003C0A9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D64C32" w14:paraId="0ED1879B" w14:textId="77777777" w:rsidTr="00E32BA5">
        <w:tc>
          <w:tcPr>
            <w:tcW w:w="5395" w:type="dxa"/>
            <w:gridSpan w:val="2"/>
          </w:tcPr>
          <w:p w14:paraId="0CAFE458" w14:textId="78D80948" w:rsidR="00D64C32" w:rsidRDefault="00D64C32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Amateur Exhibitor</w:t>
            </w:r>
            <w:r>
              <w:rPr>
                <w:bCs/>
                <w:color w:val="000000" w:themeColor="text1"/>
                <w:sz w:val="24"/>
              </w:rPr>
              <w:t xml:space="preserve">   Yes                  No</w:t>
            </w:r>
          </w:p>
        </w:tc>
        <w:tc>
          <w:tcPr>
            <w:tcW w:w="2697" w:type="dxa"/>
            <w:gridSpan w:val="2"/>
          </w:tcPr>
          <w:p w14:paraId="27B1619B" w14:textId="0EDD0DA4" w:rsidR="00D64C32" w:rsidRPr="00D64C32" w:rsidRDefault="00D64C32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D64C32">
              <w:rPr>
                <w:bCs/>
                <w:color w:val="000000" w:themeColor="text1"/>
                <w:sz w:val="24"/>
              </w:rPr>
              <w:t>If Yes, Amateur ID #</w:t>
            </w:r>
          </w:p>
        </w:tc>
        <w:tc>
          <w:tcPr>
            <w:tcW w:w="2698" w:type="dxa"/>
          </w:tcPr>
          <w:p w14:paraId="713163E0" w14:textId="04BB7CDA" w:rsidR="00D64C32" w:rsidRDefault="00D64C32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FF601A" w14:paraId="74460C22" w14:textId="77777777" w:rsidTr="0045456A">
        <w:tc>
          <w:tcPr>
            <w:tcW w:w="7193" w:type="dxa"/>
            <w:gridSpan w:val="3"/>
          </w:tcPr>
          <w:p w14:paraId="5B0C6C3D" w14:textId="16B79B0E" w:rsidR="00FF601A" w:rsidRDefault="00542F94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1009" behindDoc="0" locked="0" layoutInCell="1" allowOverlap="1" wp14:anchorId="2F11918B" wp14:editId="68FB5F19">
                      <wp:simplePos x="0" y="0"/>
                      <wp:positionH relativeFrom="column">
                        <wp:posOffset>2340610</wp:posOffset>
                      </wp:positionH>
                      <wp:positionV relativeFrom="paragraph">
                        <wp:posOffset>-360680</wp:posOffset>
                      </wp:positionV>
                      <wp:extent cx="114300" cy="99060"/>
                      <wp:effectExtent l="0" t="0" r="19050" b="15240"/>
                      <wp:wrapNone/>
                      <wp:docPr id="188378153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9056F8" id="Rectangle 3" o:spid="_x0000_s1026" style="position:absolute;margin-left:184.3pt;margin-top:-28.4pt;width:9pt;height:7.8pt;z-index:2516910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D91b9f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1" behindDoc="0" locked="0" layoutInCell="1" allowOverlap="1" wp14:anchorId="782EF505" wp14:editId="0EB8A4CB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-353060</wp:posOffset>
                      </wp:positionV>
                      <wp:extent cx="114300" cy="99060"/>
                      <wp:effectExtent l="0" t="0" r="19050" b="15240"/>
                      <wp:wrapNone/>
                      <wp:docPr id="199887214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8675BB" id="Rectangle 3" o:spid="_x0000_s1026" style="position:absolute;margin-left:120.7pt;margin-top:-27.8pt;width:9pt;height:7.8pt;z-index:251688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M6paNj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 w:rsidR="00FF601A" w:rsidRPr="00E9385F">
              <w:rPr>
                <w:bCs/>
                <w:color w:val="000000" w:themeColor="text1"/>
                <w:sz w:val="24"/>
              </w:rPr>
              <w:t>Conformation Handler</w:t>
            </w:r>
            <w:r w:rsidR="00FF601A">
              <w:rPr>
                <w:bCs/>
                <w:color w:val="000000" w:themeColor="text1"/>
                <w:sz w:val="24"/>
              </w:rPr>
              <w:t xml:space="preserve"> (only if showing 2 horses in same division)</w:t>
            </w:r>
          </w:p>
        </w:tc>
        <w:tc>
          <w:tcPr>
            <w:tcW w:w="3597" w:type="dxa"/>
            <w:gridSpan w:val="2"/>
          </w:tcPr>
          <w:p w14:paraId="06A147A4" w14:textId="77777777" w:rsidR="00FF601A" w:rsidRDefault="00FF601A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</w:tbl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5040"/>
        <w:gridCol w:w="4320"/>
        <w:gridCol w:w="1440"/>
      </w:tblGrid>
      <w:tr w:rsidR="004C69C3" w14:paraId="376D9E8A" w14:textId="77777777" w:rsidTr="00FD119F">
        <w:tc>
          <w:tcPr>
            <w:tcW w:w="5040" w:type="dxa"/>
          </w:tcPr>
          <w:p w14:paraId="5BE1AC0A" w14:textId="12E9125C" w:rsidR="004C69C3" w:rsidRPr="00B85CD2" w:rsidRDefault="00542F94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5" behindDoc="0" locked="0" layoutInCell="1" allowOverlap="1" wp14:anchorId="337AFCBE" wp14:editId="7CA4CFAB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-346075</wp:posOffset>
                      </wp:positionV>
                      <wp:extent cx="114300" cy="99060"/>
                      <wp:effectExtent l="0" t="0" r="19050" b="15240"/>
                      <wp:wrapNone/>
                      <wp:docPr id="72958328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A43184" id="Rectangle 3" o:spid="_x0000_s1026" style="position:absolute;margin-left:184.9pt;margin-top:-27.25pt;width:9pt;height:7.8pt;z-index:2516951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DIvoY/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7" behindDoc="0" locked="0" layoutInCell="1" allowOverlap="1" wp14:anchorId="0189010E" wp14:editId="3E3FECB7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-368935</wp:posOffset>
                      </wp:positionV>
                      <wp:extent cx="114300" cy="99060"/>
                      <wp:effectExtent l="0" t="0" r="19050" b="15240"/>
                      <wp:wrapNone/>
                      <wp:docPr id="98385495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372289" id="Rectangle 3" o:spid="_x0000_s1026" style="position:absolute;margin-left:120.7pt;margin-top:-29.05pt;width:9pt;height:7.8pt;z-index:2516930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BjBR3n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386322" w:rsidRPr="00B85CD2">
              <w:rPr>
                <w:bCs/>
                <w:color w:val="000000" w:themeColor="text1"/>
                <w:sz w:val="24"/>
              </w:rPr>
              <w:t>Futurity</w:t>
            </w:r>
            <w:r w:rsidR="00B85CD2" w:rsidRPr="00B85CD2">
              <w:rPr>
                <w:bCs/>
                <w:color w:val="000000" w:themeColor="text1"/>
                <w:sz w:val="24"/>
              </w:rPr>
              <w:t xml:space="preserve"> (</w:t>
            </w:r>
            <w:r w:rsidR="00B85CD2" w:rsidRPr="00DF1840">
              <w:rPr>
                <w:b/>
                <w:color w:val="000000" w:themeColor="text1"/>
                <w:sz w:val="24"/>
              </w:rPr>
              <w:t>includes 1 stall for the weekend, tack stall, and 1 bag shavings</w:t>
            </w:r>
            <w:r w:rsidR="00FB7086">
              <w:rPr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4320" w:type="dxa"/>
          </w:tcPr>
          <w:p w14:paraId="7B91EB0C" w14:textId="6291658C" w:rsidR="004C69C3" w:rsidRPr="006A3251" w:rsidRDefault="00F74680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>$255 Entry Fee (</w:t>
            </w:r>
            <w:r w:rsidRPr="006C6D68">
              <w:rPr>
                <w:bCs/>
                <w:color w:val="EE0000"/>
                <w:sz w:val="24"/>
              </w:rPr>
              <w:t>after 8/1, $355</w:t>
            </w:r>
            <w:r w:rsidRPr="006A3251">
              <w:rPr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1440" w:type="dxa"/>
          </w:tcPr>
          <w:p w14:paraId="27F32F63" w14:textId="268780FE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12FA0C49" w14:textId="77777777" w:rsidTr="00FD119F">
        <w:tc>
          <w:tcPr>
            <w:tcW w:w="5040" w:type="dxa"/>
          </w:tcPr>
          <w:p w14:paraId="36E2DE06" w14:textId="50FF4672" w:rsidR="004C69C3" w:rsidRPr="00C562C0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9" behindDoc="0" locked="0" layoutInCell="1" allowOverlap="1" wp14:anchorId="6FFE1602" wp14:editId="33B47FCD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38100</wp:posOffset>
                      </wp:positionV>
                      <wp:extent cx="114300" cy="99060"/>
                      <wp:effectExtent l="0" t="0" r="19050" b="15240"/>
                      <wp:wrapNone/>
                      <wp:docPr id="213957186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CDA0F" id="Rectangle 3" o:spid="_x0000_s1026" style="position:absolute;margin-left:-2.9pt;margin-top:3pt;width:9pt;height:7.8pt;z-index: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" fillcolor="white [3212]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1" behindDoc="0" locked="0" layoutInCell="1" allowOverlap="1" wp14:anchorId="58F361B1" wp14:editId="703600E4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-342900</wp:posOffset>
                      </wp:positionV>
                      <wp:extent cx="114300" cy="99060"/>
                      <wp:effectExtent l="0" t="0" r="19050" b="15240"/>
                      <wp:wrapNone/>
                      <wp:docPr id="43534548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5625CA" id="Rectangle 3" o:spid="_x0000_s1026" style="position:absolute;margin-left:-4.7pt;margin-top:-27pt;width:9pt;height:7.8pt;z-index:251663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" fillcolor="white [3212]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216915" w:rsidRPr="00C562C0">
              <w:rPr>
                <w:bCs/>
                <w:color w:val="000000" w:themeColor="text1"/>
                <w:sz w:val="24"/>
              </w:rPr>
              <w:t>Maturity (</w:t>
            </w:r>
            <w:r w:rsidR="006D640F" w:rsidRPr="00C562C0">
              <w:rPr>
                <w:bCs/>
                <w:color w:val="000000" w:themeColor="text1"/>
                <w:sz w:val="24"/>
              </w:rPr>
              <w:t>3–6-year-olds</w:t>
            </w:r>
            <w:r w:rsidR="00216915" w:rsidRPr="00C562C0">
              <w:rPr>
                <w:bCs/>
                <w:color w:val="000000" w:themeColor="text1"/>
                <w:sz w:val="24"/>
              </w:rPr>
              <w:t>)</w:t>
            </w:r>
          </w:p>
          <w:p w14:paraId="767438C3" w14:textId="75FE92CD" w:rsidR="00216915" w:rsidRPr="00C562C0" w:rsidRDefault="0021691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C562C0">
              <w:rPr>
                <w:bCs/>
                <w:color w:val="000000" w:themeColor="text1"/>
                <w:sz w:val="24"/>
              </w:rPr>
              <w:t>-Stall fee</w:t>
            </w:r>
          </w:p>
          <w:p w14:paraId="0367E91B" w14:textId="09BFF6CF" w:rsidR="00216915" w:rsidRDefault="00CB1B4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5" behindDoc="0" locked="0" layoutInCell="1" allowOverlap="1" wp14:anchorId="2A85CFDA" wp14:editId="10E47139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72390</wp:posOffset>
                      </wp:positionV>
                      <wp:extent cx="114300" cy="99060"/>
                      <wp:effectExtent l="0" t="0" r="19050" b="15240"/>
                      <wp:wrapNone/>
                      <wp:docPr id="84751704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91B100" id="Rectangle 3" o:spid="_x0000_s1026" style="position:absolute;margin-left:90.95pt;margin-top:5.7pt;width:9pt;height:7.8pt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" fillcolor="white [3212]" strokecolor="#091723 [484]" strokeweight="1pt"/>
                  </w:pict>
                </mc:Fallback>
              </mc:AlternateContent>
            </w:r>
            <w:r w:rsidR="00F643A6">
              <w:rPr>
                <w:bCs/>
                <w:color w:val="000000" w:themeColor="text1"/>
                <w:sz w:val="24"/>
              </w:rPr>
              <w:t>-</w:t>
            </w:r>
            <w:r w:rsidR="00216915" w:rsidRPr="00C562C0">
              <w:rPr>
                <w:bCs/>
                <w:color w:val="000000" w:themeColor="text1"/>
                <w:sz w:val="24"/>
              </w:rPr>
              <w:t>Tack Stall       Yes                No</w:t>
            </w:r>
            <w:r>
              <w:rPr>
                <w:bCs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4320" w:type="dxa"/>
          </w:tcPr>
          <w:p w14:paraId="7EA1C022" w14:textId="77777777" w:rsidR="004C69C3" w:rsidRPr="006A3251" w:rsidRDefault="00F74680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>$255 Entry Fee (</w:t>
            </w:r>
            <w:r w:rsidRPr="006C6D68">
              <w:rPr>
                <w:bCs/>
                <w:color w:val="EE0000"/>
                <w:sz w:val="24"/>
              </w:rPr>
              <w:t>after 9/28, $355</w:t>
            </w:r>
            <w:r w:rsidRPr="006A3251">
              <w:rPr>
                <w:bCs/>
                <w:color w:val="000000" w:themeColor="text1"/>
                <w:sz w:val="24"/>
              </w:rPr>
              <w:t>)</w:t>
            </w:r>
          </w:p>
          <w:p w14:paraId="7C2C5F29" w14:textId="77777777" w:rsidR="00F74680" w:rsidRPr="006A3251" w:rsidRDefault="00F74680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 xml:space="preserve">$25/night </w:t>
            </w:r>
            <w:proofErr w:type="gramStart"/>
            <w:r w:rsidRPr="006A3251">
              <w:rPr>
                <w:bCs/>
                <w:color w:val="000000" w:themeColor="text1"/>
                <w:sz w:val="24"/>
              </w:rPr>
              <w:t xml:space="preserve">x </w:t>
            </w:r>
            <w:r w:rsidR="006A3251" w:rsidRPr="006A3251">
              <w:rPr>
                <w:bCs/>
                <w:color w:val="000000" w:themeColor="text1"/>
                <w:sz w:val="24"/>
              </w:rPr>
              <w:t>__</w:t>
            </w:r>
            <w:proofErr w:type="gramEnd"/>
            <w:r w:rsidR="006A3251" w:rsidRPr="006A3251">
              <w:rPr>
                <w:bCs/>
                <w:color w:val="000000" w:themeColor="text1"/>
                <w:sz w:val="24"/>
              </w:rPr>
              <w:t>____nights</w:t>
            </w:r>
          </w:p>
          <w:p w14:paraId="44666389" w14:textId="0772733B" w:rsidR="006A3251" w:rsidRPr="006A3251" w:rsidRDefault="006A3251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>$25 flat fee</w:t>
            </w:r>
          </w:p>
        </w:tc>
        <w:tc>
          <w:tcPr>
            <w:tcW w:w="1440" w:type="dxa"/>
          </w:tcPr>
          <w:p w14:paraId="2705577D" w14:textId="376C646B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026BA1D5" w14:textId="77777777" w:rsidTr="00FD119F">
        <w:tc>
          <w:tcPr>
            <w:tcW w:w="5040" w:type="dxa"/>
          </w:tcPr>
          <w:p w14:paraId="1A20D8B2" w14:textId="1830FAF0" w:rsidR="004C69C3" w:rsidRPr="00610F73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7" behindDoc="0" locked="0" layoutInCell="1" allowOverlap="1" wp14:anchorId="422D90F2" wp14:editId="1A6CE3A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48260</wp:posOffset>
                      </wp:positionV>
                      <wp:extent cx="114300" cy="99060"/>
                      <wp:effectExtent l="0" t="0" r="19050" b="15240"/>
                      <wp:wrapNone/>
                      <wp:docPr id="46145811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72D47B" id="Rectangle 3" o:spid="_x0000_s1026" style="position:absolute;margin-left:-2.3pt;margin-top:3.8pt;width:9pt;height:7.8pt;z-index:251667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" fillcolor="white [3212]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3" behindDoc="0" locked="0" layoutInCell="1" allowOverlap="1" wp14:anchorId="5FC4B638" wp14:editId="6EED4958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-139065</wp:posOffset>
                      </wp:positionV>
                      <wp:extent cx="114300" cy="99060"/>
                      <wp:effectExtent l="0" t="0" r="19050" b="15240"/>
                      <wp:wrapNone/>
                      <wp:docPr id="184594701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373CD2" id="Rectangle 3" o:spid="_x0000_s1026" style="position:absolute;margin-left:151.3pt;margin-top:-10.95pt;width:9pt;height:7.8pt;z-index:251661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" fillcolor="white [3212]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C562C0" w:rsidRPr="00610F73">
              <w:rPr>
                <w:bCs/>
                <w:color w:val="000000" w:themeColor="text1"/>
                <w:sz w:val="24"/>
              </w:rPr>
              <w:t xml:space="preserve">Barrel Race (5 </w:t>
            </w:r>
            <w:proofErr w:type="gramStart"/>
            <w:r w:rsidR="006D640F" w:rsidRPr="00610F73">
              <w:rPr>
                <w:bCs/>
                <w:color w:val="000000" w:themeColor="text1"/>
                <w:sz w:val="24"/>
              </w:rPr>
              <w:t>years</w:t>
            </w:r>
            <w:r w:rsidR="00C562C0" w:rsidRPr="00610F73">
              <w:rPr>
                <w:bCs/>
                <w:color w:val="000000" w:themeColor="text1"/>
                <w:sz w:val="24"/>
              </w:rPr>
              <w:t xml:space="preserve"> </w:t>
            </w:r>
            <w:r w:rsidR="006D640F">
              <w:rPr>
                <w:bCs/>
                <w:color w:val="000000" w:themeColor="text1"/>
                <w:sz w:val="24"/>
              </w:rPr>
              <w:t>and</w:t>
            </w:r>
            <w:proofErr w:type="gramEnd"/>
            <w:r w:rsidR="006D640F">
              <w:rPr>
                <w:bCs/>
                <w:color w:val="000000" w:themeColor="text1"/>
                <w:sz w:val="24"/>
              </w:rPr>
              <w:t xml:space="preserve"> </w:t>
            </w:r>
            <w:proofErr w:type="gramStart"/>
            <w:r w:rsidR="00C562C0" w:rsidRPr="00610F73">
              <w:rPr>
                <w:bCs/>
                <w:color w:val="000000" w:themeColor="text1"/>
                <w:sz w:val="24"/>
              </w:rPr>
              <w:t>older</w:t>
            </w:r>
            <w:proofErr w:type="gramEnd"/>
            <w:r w:rsidR="00C562C0" w:rsidRPr="00610F73">
              <w:rPr>
                <w:bCs/>
                <w:color w:val="000000" w:themeColor="text1"/>
                <w:sz w:val="24"/>
              </w:rPr>
              <w:t>)</w:t>
            </w:r>
          </w:p>
          <w:p w14:paraId="3A95EE29" w14:textId="6F094C74" w:rsidR="00610F73" w:rsidRPr="006D640F" w:rsidRDefault="004D126E" w:rsidP="00F41EAC">
            <w:pPr>
              <w:pStyle w:val="ListParagraph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3" behindDoc="0" locked="0" layoutInCell="1" allowOverlap="1" wp14:anchorId="52C6E6F7" wp14:editId="09D91AA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44450</wp:posOffset>
                      </wp:positionV>
                      <wp:extent cx="121920" cy="129540"/>
                      <wp:effectExtent l="0" t="0" r="11430" b="22860"/>
                      <wp:wrapNone/>
                      <wp:docPr id="463042509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1EF2C" id="Rectangle 4" o:spid="_x0000_s1026" style="position:absolute;margin-left:-3.85pt;margin-top:3.5pt;width:9.6pt;height:10.2pt;z-index:2516869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" fillcolor="white [3212]" strokecolor="#091723 [484]" strokeweight="1pt"/>
                  </w:pict>
                </mc:Fallback>
              </mc:AlternateContent>
            </w:r>
            <w:r w:rsidR="00610F73" w:rsidRPr="00610F73">
              <w:rPr>
                <w:bCs/>
                <w:color w:val="000000" w:themeColor="text1"/>
                <w:sz w:val="24"/>
              </w:rPr>
              <w:t xml:space="preserve">   </w:t>
            </w:r>
            <w:r w:rsidR="00610F73" w:rsidRPr="006D640F">
              <w:rPr>
                <w:bCs/>
                <w:color w:val="000000" w:themeColor="text1"/>
                <w:sz w:val="20"/>
                <w:szCs w:val="20"/>
              </w:rPr>
              <w:t>Check if this horse is 50/50 eligible</w:t>
            </w:r>
          </w:p>
          <w:p w14:paraId="1DB61700" w14:textId="126B8C76" w:rsidR="00610F73" w:rsidRPr="00F643A6" w:rsidRDefault="00F643A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  <w:r w:rsidRPr="00F643A6">
              <w:rPr>
                <w:bCs/>
                <w:color w:val="000000" w:themeColor="text1"/>
                <w:sz w:val="24"/>
                <w:szCs w:val="24"/>
              </w:rPr>
              <w:t xml:space="preserve">Stall fee (only if staying </w:t>
            </w:r>
            <w:proofErr w:type="spellStart"/>
            <w:proofErr w:type="gramStart"/>
            <w:r w:rsidRPr="00F643A6">
              <w:rPr>
                <w:bCs/>
                <w:color w:val="000000" w:themeColor="text1"/>
                <w:sz w:val="24"/>
                <w:szCs w:val="24"/>
              </w:rPr>
              <w:t>over night</w:t>
            </w:r>
            <w:proofErr w:type="spellEnd"/>
            <w:proofErr w:type="gramEnd"/>
            <w:r w:rsidRPr="00F643A6">
              <w:rPr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20" w:type="dxa"/>
          </w:tcPr>
          <w:p w14:paraId="0772EB73" w14:textId="585403FC" w:rsidR="001E3F2C" w:rsidRPr="00FD2938" w:rsidRDefault="001E3F2C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  <w:r w:rsidR="00BF2C07">
              <w:rPr>
                <w:bCs/>
                <w:color w:val="000000" w:themeColor="text1"/>
                <w:sz w:val="24"/>
              </w:rPr>
              <w:t>50</w:t>
            </w:r>
            <w:r w:rsidRPr="00FD2938">
              <w:rPr>
                <w:bCs/>
                <w:color w:val="000000" w:themeColor="text1"/>
                <w:sz w:val="24"/>
              </w:rPr>
              <w:t xml:space="preserve"> Entry Fee (</w:t>
            </w:r>
            <w:r w:rsidR="00BF2C07">
              <w:rPr>
                <w:bCs/>
                <w:color w:val="EE0000"/>
                <w:sz w:val="24"/>
              </w:rPr>
              <w:t>no late fee</w:t>
            </w:r>
            <w:r w:rsidR="00BF2C07" w:rsidRPr="00BF2C07">
              <w:rPr>
                <w:bCs/>
                <w:color w:val="000000" w:themeColor="text1"/>
                <w:sz w:val="24"/>
              </w:rPr>
              <w:t>)</w:t>
            </w:r>
          </w:p>
          <w:p w14:paraId="6D9D239A" w14:textId="3CD9340C" w:rsidR="001E3F2C" w:rsidRPr="00FD2938" w:rsidRDefault="00255AE4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 xml:space="preserve">$25/night </w:t>
            </w:r>
            <w:proofErr w:type="gramStart"/>
            <w:r w:rsidRPr="00FD2938">
              <w:rPr>
                <w:bCs/>
                <w:color w:val="000000" w:themeColor="text1"/>
                <w:sz w:val="24"/>
              </w:rPr>
              <w:t>x __</w:t>
            </w:r>
            <w:proofErr w:type="gramEnd"/>
            <w:r w:rsidRPr="00FD2938">
              <w:rPr>
                <w:bCs/>
                <w:color w:val="000000" w:themeColor="text1"/>
                <w:sz w:val="24"/>
              </w:rPr>
              <w:t>_____nights</w:t>
            </w:r>
          </w:p>
        </w:tc>
        <w:tc>
          <w:tcPr>
            <w:tcW w:w="1440" w:type="dxa"/>
          </w:tcPr>
          <w:p w14:paraId="406BCB86" w14:textId="54553609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519CB603" w14:textId="77777777" w:rsidTr="00FD119F">
        <w:tc>
          <w:tcPr>
            <w:tcW w:w="5040" w:type="dxa"/>
          </w:tcPr>
          <w:p w14:paraId="5564D5E9" w14:textId="38169190" w:rsidR="004C69C3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5" behindDoc="0" locked="0" layoutInCell="1" allowOverlap="1" wp14:anchorId="4D05DBE1" wp14:editId="761357E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66675</wp:posOffset>
                      </wp:positionV>
                      <wp:extent cx="114300" cy="99060"/>
                      <wp:effectExtent l="0" t="0" r="19050" b="15240"/>
                      <wp:wrapNone/>
                      <wp:docPr id="151598934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C4A008" id="Rectangle 3" o:spid="_x0000_s1026" style="position:absolute;margin-left:-3.5pt;margin-top:5.25pt;width:9pt;height:7.8pt;z-index:251669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" fillcolor="white [3212]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A74361" w:rsidRPr="00A74361">
              <w:rPr>
                <w:bCs/>
                <w:color w:val="000000" w:themeColor="text1"/>
                <w:sz w:val="24"/>
              </w:rPr>
              <w:t xml:space="preserve">Yearling Challenge (includes 1 bag of shavings and </w:t>
            </w:r>
            <w:r w:rsidR="00A74361" w:rsidRPr="00A74361">
              <w:rPr>
                <w:b/>
                <w:color w:val="000000" w:themeColor="text1"/>
                <w:sz w:val="24"/>
              </w:rPr>
              <w:t>1 night</w:t>
            </w:r>
            <w:r w:rsidR="00A74361" w:rsidRPr="00A74361">
              <w:rPr>
                <w:bCs/>
                <w:color w:val="000000" w:themeColor="text1"/>
                <w:sz w:val="24"/>
              </w:rPr>
              <w:t xml:space="preserve"> stalling)</w:t>
            </w:r>
          </w:p>
          <w:p w14:paraId="61866865" w14:textId="744C41AD" w:rsidR="00A74361" w:rsidRDefault="00836D1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color w:val="000000" w:themeColor="text1"/>
                <w:sz w:val="24"/>
              </w:rPr>
              <w:t>-Additional nights stall</w:t>
            </w:r>
            <w:r w:rsidR="00366C92">
              <w:rPr>
                <w:bCs/>
                <w:color w:val="000000" w:themeColor="text1"/>
                <w:sz w:val="24"/>
              </w:rPr>
              <w:t>ing</w:t>
            </w:r>
          </w:p>
          <w:p w14:paraId="762C2D29" w14:textId="1B90698C" w:rsidR="00836D16" w:rsidRPr="00A74361" w:rsidRDefault="00836D1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color w:val="000000" w:themeColor="text1"/>
                <w:sz w:val="24"/>
              </w:rPr>
              <w:t>-Tack stall       Yes                No</w:t>
            </w:r>
          </w:p>
        </w:tc>
        <w:tc>
          <w:tcPr>
            <w:tcW w:w="4320" w:type="dxa"/>
          </w:tcPr>
          <w:p w14:paraId="15605B9F" w14:textId="77777777" w:rsidR="004C69C3" w:rsidRPr="00FD2938" w:rsidRDefault="005B64B3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$200 Entry Fee (</w:t>
            </w:r>
            <w:r w:rsidR="00CF211A" w:rsidRPr="006C6D68">
              <w:rPr>
                <w:bCs/>
                <w:color w:val="EE0000"/>
                <w:sz w:val="24"/>
              </w:rPr>
              <w:t>after 9/28, $300</w:t>
            </w:r>
            <w:r w:rsidR="00CF211A" w:rsidRPr="00FD2938">
              <w:rPr>
                <w:bCs/>
                <w:color w:val="000000" w:themeColor="text1"/>
                <w:sz w:val="24"/>
              </w:rPr>
              <w:t>)</w:t>
            </w:r>
          </w:p>
          <w:p w14:paraId="352A0919" w14:textId="77777777" w:rsidR="00CF211A" w:rsidRPr="00FD2938" w:rsidRDefault="00CF211A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</w:p>
          <w:p w14:paraId="2AF00741" w14:textId="77777777" w:rsidR="00CF211A" w:rsidRPr="00FD2938" w:rsidRDefault="00CF211A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 xml:space="preserve">$25/additional night </w:t>
            </w:r>
            <w:proofErr w:type="gramStart"/>
            <w:r w:rsidRPr="00FD2938">
              <w:rPr>
                <w:bCs/>
                <w:color w:val="000000" w:themeColor="text1"/>
                <w:sz w:val="24"/>
              </w:rPr>
              <w:t>x __</w:t>
            </w:r>
            <w:proofErr w:type="gramEnd"/>
            <w:r w:rsidRPr="00FD2938">
              <w:rPr>
                <w:bCs/>
                <w:color w:val="000000" w:themeColor="text1"/>
                <w:sz w:val="24"/>
              </w:rPr>
              <w:t>_____nights</w:t>
            </w:r>
          </w:p>
          <w:p w14:paraId="17CD745C" w14:textId="11CD0AC8" w:rsidR="00CF211A" w:rsidRPr="00FD2938" w:rsidRDefault="00CF211A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$25 flat fee</w:t>
            </w:r>
          </w:p>
        </w:tc>
        <w:tc>
          <w:tcPr>
            <w:tcW w:w="1440" w:type="dxa"/>
          </w:tcPr>
          <w:p w14:paraId="3FF5BE92" w14:textId="6406D6F3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FD119F" w14:paraId="366E50F6" w14:textId="77777777" w:rsidTr="00FD119F">
        <w:tc>
          <w:tcPr>
            <w:tcW w:w="10800" w:type="dxa"/>
            <w:gridSpan w:val="3"/>
          </w:tcPr>
          <w:p w14:paraId="0C265A99" w14:textId="2A1780B6" w:rsidR="00FD119F" w:rsidRPr="00CE3565" w:rsidRDefault="00FD119F" w:rsidP="00CE3565">
            <w:pPr>
              <w:pStyle w:val="ListParagraph"/>
              <w:ind w:left="0"/>
              <w:jc w:val="center"/>
              <w:rPr>
                <w:b/>
                <w:color w:val="EE0000"/>
                <w:sz w:val="24"/>
                <w:highlight w:val="yellow"/>
              </w:rPr>
            </w:pPr>
            <w:r w:rsidRPr="00CE3565">
              <w:rPr>
                <w:b/>
                <w:color w:val="EE0000"/>
                <w:sz w:val="24"/>
                <w:highlight w:val="yellow"/>
              </w:rPr>
              <w:t>Owner/Competitor is responsible for cleaning stall</w:t>
            </w:r>
            <w:r w:rsidR="006D640F">
              <w:rPr>
                <w:b/>
                <w:color w:val="EE0000"/>
                <w:sz w:val="24"/>
                <w:highlight w:val="yellow"/>
              </w:rPr>
              <w:t>s</w:t>
            </w:r>
            <w:r w:rsidRPr="00CE3565">
              <w:rPr>
                <w:b/>
                <w:color w:val="EE0000"/>
                <w:sz w:val="24"/>
                <w:highlight w:val="yellow"/>
              </w:rPr>
              <w:t xml:space="preserve"> prior to leaving the event</w:t>
            </w:r>
            <w:r w:rsidR="00CE3565" w:rsidRPr="00CE3565">
              <w:rPr>
                <w:b/>
                <w:color w:val="EE0000"/>
                <w:sz w:val="24"/>
                <w:highlight w:val="yellow"/>
              </w:rPr>
              <w:t>!</w:t>
            </w:r>
          </w:p>
        </w:tc>
      </w:tr>
      <w:tr w:rsidR="004C69C3" w14:paraId="0B99989E" w14:textId="77777777" w:rsidTr="00FD119F">
        <w:tc>
          <w:tcPr>
            <w:tcW w:w="5040" w:type="dxa"/>
          </w:tcPr>
          <w:p w14:paraId="4124BBBE" w14:textId="0E2DD057" w:rsidR="004C69C3" w:rsidRPr="00521F8B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1" behindDoc="0" locked="0" layoutInCell="1" allowOverlap="1" wp14:anchorId="3102642E" wp14:editId="70CB7874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-331470</wp:posOffset>
                      </wp:positionV>
                      <wp:extent cx="114300" cy="99060"/>
                      <wp:effectExtent l="0" t="0" r="19050" b="15240"/>
                      <wp:wrapNone/>
                      <wp:docPr id="45783060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BCA4AD" id="Rectangle 3" o:spid="_x0000_s1026" style="position:absolute;margin-left:152.5pt;margin-top:-26.1pt;width:9pt;height:7.8pt;z-index:251673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" fillcolor="white [3212]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3" behindDoc="0" locked="0" layoutInCell="1" allowOverlap="1" wp14:anchorId="35EEE0E6" wp14:editId="5A66CC98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-346710</wp:posOffset>
                      </wp:positionV>
                      <wp:extent cx="114300" cy="99060"/>
                      <wp:effectExtent l="0" t="0" r="19050" b="15240"/>
                      <wp:wrapNone/>
                      <wp:docPr id="152769791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EE392C" id="Rectangle 3" o:spid="_x0000_s1026" style="position:absolute;margin-left:89.5pt;margin-top:-27.3pt;width:9pt;height:7.8pt;z-index:251671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" fillcolor="white [3212]" strokecolor="#223f59" strokeweight="1pt"/>
                  </w:pict>
                </mc:Fallback>
              </mc:AlternateContent>
            </w:r>
            <w:r w:rsidR="00CE3565" w:rsidRPr="00521F8B">
              <w:rPr>
                <w:bCs/>
                <w:color w:val="000000" w:themeColor="text1"/>
                <w:sz w:val="24"/>
              </w:rPr>
              <w:t>Additional Shavings (1 bag included with stall</w:t>
            </w:r>
            <w:r w:rsidR="00521F8B" w:rsidRPr="00521F8B">
              <w:rPr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4320" w:type="dxa"/>
          </w:tcPr>
          <w:p w14:paraId="394341B7" w14:textId="253248C6" w:rsidR="004C69C3" w:rsidRPr="00FD2938" w:rsidRDefault="00A3231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$10/bag __________bags</w:t>
            </w:r>
          </w:p>
        </w:tc>
        <w:tc>
          <w:tcPr>
            <w:tcW w:w="1440" w:type="dxa"/>
          </w:tcPr>
          <w:p w14:paraId="643CCD37" w14:textId="4901A10A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468F8685" w14:textId="77777777" w:rsidTr="00FD119F">
        <w:tc>
          <w:tcPr>
            <w:tcW w:w="5040" w:type="dxa"/>
          </w:tcPr>
          <w:p w14:paraId="1E808C83" w14:textId="17F467AA" w:rsidR="004C69C3" w:rsidRPr="00AD05B3" w:rsidRDefault="00521F8B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AD05B3">
              <w:rPr>
                <w:bCs/>
                <w:color w:val="000000" w:themeColor="text1"/>
                <w:sz w:val="24"/>
              </w:rPr>
              <w:t xml:space="preserve">Electrical Hookup </w:t>
            </w:r>
            <w:r w:rsidR="00F02F25" w:rsidRPr="00AD05B3">
              <w:rPr>
                <w:bCs/>
                <w:color w:val="000000" w:themeColor="text1"/>
                <w:sz w:val="24"/>
              </w:rPr>
              <w:t xml:space="preserve">       License #_____________</w:t>
            </w:r>
            <w:proofErr w:type="gramStart"/>
            <w:r w:rsidR="00F02F25" w:rsidRPr="00AD05B3">
              <w:rPr>
                <w:bCs/>
                <w:color w:val="000000" w:themeColor="text1"/>
                <w:sz w:val="24"/>
              </w:rPr>
              <w:t>_</w:t>
            </w:r>
            <w:r w:rsidRPr="00AD05B3">
              <w:rPr>
                <w:bCs/>
                <w:color w:val="000000" w:themeColor="text1"/>
                <w:sz w:val="24"/>
              </w:rPr>
              <w:t xml:space="preserve">  </w:t>
            </w:r>
            <w:proofErr w:type="spellStart"/>
            <w:r w:rsidRPr="00AD05B3">
              <w:rPr>
                <w:bCs/>
                <w:color w:val="000000" w:themeColor="text1"/>
                <w:sz w:val="24"/>
              </w:rPr>
              <w:t>Make</w:t>
            </w:r>
            <w:proofErr w:type="gramEnd"/>
            <w:r w:rsidRPr="00AD05B3">
              <w:rPr>
                <w:bCs/>
                <w:color w:val="000000" w:themeColor="text1"/>
                <w:sz w:val="24"/>
              </w:rPr>
              <w:t>________</w:t>
            </w:r>
            <w:r w:rsidR="00F02F25" w:rsidRPr="00AD05B3">
              <w:rPr>
                <w:bCs/>
                <w:color w:val="000000" w:themeColor="text1"/>
                <w:sz w:val="24"/>
              </w:rPr>
              <w:t>____</w:t>
            </w:r>
            <w:r w:rsidRPr="00AD05B3">
              <w:rPr>
                <w:bCs/>
                <w:color w:val="000000" w:themeColor="text1"/>
                <w:sz w:val="24"/>
              </w:rPr>
              <w:t>Model</w:t>
            </w:r>
            <w:proofErr w:type="spellEnd"/>
            <w:r w:rsidRPr="00AD05B3">
              <w:rPr>
                <w:bCs/>
                <w:color w:val="000000" w:themeColor="text1"/>
                <w:sz w:val="24"/>
              </w:rPr>
              <w:t>______</w:t>
            </w:r>
            <w:r w:rsidR="00F02F25" w:rsidRPr="00AD05B3">
              <w:rPr>
                <w:bCs/>
                <w:color w:val="000000" w:themeColor="text1"/>
                <w:sz w:val="24"/>
              </w:rPr>
              <w:t>_______</w:t>
            </w:r>
          </w:p>
        </w:tc>
        <w:tc>
          <w:tcPr>
            <w:tcW w:w="4320" w:type="dxa"/>
          </w:tcPr>
          <w:p w14:paraId="449B5063" w14:textId="178DEABD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$40/night x _____________nights</w:t>
            </w:r>
          </w:p>
        </w:tc>
        <w:tc>
          <w:tcPr>
            <w:tcW w:w="1440" w:type="dxa"/>
          </w:tcPr>
          <w:p w14:paraId="1567B4CB" w14:textId="5E8BC935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788F6377" w14:textId="77777777" w:rsidTr="00FD119F">
        <w:tc>
          <w:tcPr>
            <w:tcW w:w="5040" w:type="dxa"/>
          </w:tcPr>
          <w:p w14:paraId="0B286DB1" w14:textId="660688FA" w:rsidR="004C69C3" w:rsidRPr="00AD05B3" w:rsidRDefault="00F02F2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AD05B3">
              <w:rPr>
                <w:bCs/>
                <w:color w:val="000000" w:themeColor="text1"/>
                <w:sz w:val="24"/>
              </w:rPr>
              <w:t>Make</w:t>
            </w:r>
            <w:r w:rsidR="00AD05B3" w:rsidRPr="00AD05B3">
              <w:rPr>
                <w:bCs/>
                <w:color w:val="000000" w:themeColor="text1"/>
                <w:sz w:val="24"/>
              </w:rPr>
              <w:t xml:space="preserve"> Checks Payable to: </w:t>
            </w:r>
            <w:r w:rsidR="00AD05B3" w:rsidRPr="00AD05B3">
              <w:rPr>
                <w:b/>
                <w:color w:val="000000" w:themeColor="text1"/>
                <w:sz w:val="24"/>
              </w:rPr>
              <w:t>Dakota 50/50</w:t>
            </w:r>
          </w:p>
        </w:tc>
        <w:tc>
          <w:tcPr>
            <w:tcW w:w="4320" w:type="dxa"/>
          </w:tcPr>
          <w:p w14:paraId="2904DCD2" w14:textId="755DB221" w:rsidR="004C69C3" w:rsidRDefault="00FD2938" w:rsidP="00FD2938">
            <w:pPr>
              <w:pStyle w:val="ListParagraph"/>
              <w:ind w:left="0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Total Enclosed</w:t>
            </w:r>
          </w:p>
        </w:tc>
        <w:tc>
          <w:tcPr>
            <w:tcW w:w="1440" w:type="dxa"/>
          </w:tcPr>
          <w:p w14:paraId="3A981CA3" w14:textId="33B2E885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</w:tbl>
    <w:p w14:paraId="74F78946" w14:textId="77777777" w:rsidR="00C26417" w:rsidRPr="00235E73" w:rsidRDefault="00C26417" w:rsidP="00F41EAC">
      <w:pPr>
        <w:pStyle w:val="ListParagraph"/>
        <w:ind w:left="0"/>
        <w:rPr>
          <w:b/>
          <w:color w:val="000000" w:themeColor="text1"/>
          <w:sz w:val="24"/>
        </w:rPr>
      </w:pPr>
    </w:p>
    <w:p w14:paraId="04CE789E" w14:textId="5F515EC2" w:rsidR="00BC7876" w:rsidRPr="00235E73" w:rsidRDefault="00A53E64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b/>
          <w:color w:val="000000" w:themeColor="text1"/>
          <w:sz w:val="24"/>
        </w:rPr>
        <w:t>Bring to Event:</w:t>
      </w:r>
      <w:r w:rsidR="00BC7876" w:rsidRPr="00235E73">
        <w:rPr>
          <w:color w:val="000000" w:themeColor="text1"/>
          <w:sz w:val="24"/>
        </w:rPr>
        <w:tab/>
        <w:t xml:space="preserve">□ </w:t>
      </w:r>
      <w:r w:rsidRPr="00235E73">
        <w:rPr>
          <w:color w:val="000000" w:themeColor="text1"/>
          <w:sz w:val="24"/>
        </w:rPr>
        <w:t xml:space="preserve">Official </w:t>
      </w:r>
      <w:r w:rsidR="00BC7876" w:rsidRPr="00235E73">
        <w:rPr>
          <w:color w:val="000000" w:themeColor="text1"/>
          <w:sz w:val="24"/>
        </w:rPr>
        <w:t>Registration Certificate</w:t>
      </w:r>
      <w:r w:rsidR="006D01C5">
        <w:rPr>
          <w:color w:val="000000" w:themeColor="text1"/>
          <w:sz w:val="24"/>
        </w:rPr>
        <w:t xml:space="preserve">. </w:t>
      </w:r>
      <w:r w:rsidR="006D01C5" w:rsidRPr="006D01C5">
        <w:rPr>
          <w:color w:val="FF0000"/>
          <w:sz w:val="24"/>
          <w:highlight w:val="yellow"/>
        </w:rPr>
        <w:t xml:space="preserve">MUST BE IN </w:t>
      </w:r>
      <w:r w:rsidR="006D01C5" w:rsidRPr="00FA05C9">
        <w:rPr>
          <w:b/>
          <w:bCs/>
          <w:color w:val="FF0000"/>
          <w:sz w:val="24"/>
          <w:highlight w:val="yellow"/>
          <w:u w:val="single"/>
        </w:rPr>
        <w:t>CURRENT OWNER’S</w:t>
      </w:r>
      <w:r w:rsidR="006D01C5" w:rsidRPr="006D01C5">
        <w:rPr>
          <w:color w:val="FF0000"/>
          <w:sz w:val="24"/>
          <w:highlight w:val="yellow"/>
        </w:rPr>
        <w:t xml:space="preserve"> NAME!</w:t>
      </w:r>
    </w:p>
    <w:p w14:paraId="7FF5FE6A" w14:textId="52765E2E" w:rsidR="00BC7876" w:rsidRPr="00565F99" w:rsidRDefault="00BC7876" w:rsidP="00F41EAC">
      <w:pPr>
        <w:pStyle w:val="ListParagraph"/>
        <w:ind w:left="0"/>
        <w:rPr>
          <w:sz w:val="24"/>
        </w:rPr>
      </w:pP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  <w:t xml:space="preserve">□ </w:t>
      </w:r>
      <w:r w:rsidR="00A53E64" w:rsidRPr="00235E73">
        <w:rPr>
          <w:color w:val="000000" w:themeColor="text1"/>
          <w:sz w:val="24"/>
        </w:rPr>
        <w:t>Curre</w:t>
      </w:r>
      <w:r w:rsidRPr="00235E73">
        <w:rPr>
          <w:color w:val="000000" w:themeColor="text1"/>
          <w:sz w:val="24"/>
        </w:rPr>
        <w:t>nt Coggins Test (within 12 months)</w:t>
      </w:r>
      <w:r w:rsidR="00EA6A38" w:rsidRPr="00235E73">
        <w:rPr>
          <w:color w:val="000000" w:themeColor="text1"/>
          <w:sz w:val="24"/>
        </w:rPr>
        <w:t xml:space="preserve"> </w:t>
      </w:r>
      <w:r w:rsidR="00EA6A38" w:rsidRPr="00565F99">
        <w:rPr>
          <w:sz w:val="24"/>
        </w:rPr>
        <w:t xml:space="preserve">on all </w:t>
      </w:r>
      <w:r w:rsidR="00EA6A38" w:rsidRPr="00565F99">
        <w:rPr>
          <w:b/>
          <w:bCs/>
          <w:sz w:val="24"/>
        </w:rPr>
        <w:t>out of state</w:t>
      </w:r>
      <w:r w:rsidR="00EA6A38" w:rsidRPr="00565F99">
        <w:rPr>
          <w:sz w:val="24"/>
        </w:rPr>
        <w:t xml:space="preserve"> horses.</w:t>
      </w:r>
    </w:p>
    <w:p w14:paraId="5CCCB282" w14:textId="6DDE1D09" w:rsidR="00485884" w:rsidRDefault="00BC7876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  <w:t xml:space="preserve">□ </w:t>
      </w:r>
      <w:r w:rsidR="00A53E64" w:rsidRPr="00235E73">
        <w:rPr>
          <w:color w:val="000000" w:themeColor="text1"/>
          <w:sz w:val="24"/>
        </w:rPr>
        <w:t>Health Certificate on all out of state horses.</w:t>
      </w:r>
    </w:p>
    <w:p w14:paraId="6A2A195F" w14:textId="6C240053" w:rsidR="00DC0D37" w:rsidRPr="00020AA4" w:rsidRDefault="000E30CF" w:rsidP="00DC0D37">
      <w:pPr>
        <w:pStyle w:val="ListParagraph"/>
        <w:ind w:left="0"/>
        <w:jc w:val="center"/>
        <w:rPr>
          <w:color w:val="FF0000"/>
          <w:sz w:val="24"/>
        </w:rPr>
      </w:pPr>
      <w:r w:rsidRPr="00020AA4">
        <w:rPr>
          <w:color w:val="FF0000"/>
          <w:sz w:val="24"/>
        </w:rPr>
        <w:t>NOTE:</w:t>
      </w:r>
      <w:r w:rsidR="00020AA4" w:rsidRPr="00020AA4">
        <w:rPr>
          <w:color w:val="FF0000"/>
          <w:sz w:val="24"/>
        </w:rPr>
        <w:t xml:space="preserve"> A ZERO TOLERANCE DRUG POLICY HAS BEEN IMPLEMENTED!</w:t>
      </w:r>
    </w:p>
    <w:p w14:paraId="05C4DEE2" w14:textId="67C386E2" w:rsidR="00BC7876" w:rsidRPr="00235E73" w:rsidRDefault="00F26CE7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>By signing below, all</w:t>
      </w:r>
      <w:r w:rsidR="00A53E64" w:rsidRPr="00235E73">
        <w:rPr>
          <w:color w:val="000000" w:themeColor="text1"/>
          <w:sz w:val="24"/>
        </w:rPr>
        <w:t xml:space="preserve"> owners/exhibitors or otherwise responsible parties </w:t>
      </w:r>
      <w:r w:rsidRPr="00235E73">
        <w:rPr>
          <w:color w:val="000000" w:themeColor="text1"/>
          <w:sz w:val="24"/>
        </w:rPr>
        <w:t xml:space="preserve">have read and understand </w:t>
      </w:r>
      <w:r w:rsidR="00A53E64" w:rsidRPr="00235E73">
        <w:rPr>
          <w:color w:val="000000" w:themeColor="text1"/>
          <w:sz w:val="24"/>
        </w:rPr>
        <w:t>all Rules and Regulations of the Dakota 50/50</w:t>
      </w:r>
      <w:r w:rsidRPr="00235E73">
        <w:rPr>
          <w:color w:val="000000" w:themeColor="text1"/>
          <w:sz w:val="24"/>
        </w:rPr>
        <w:t xml:space="preserve"> and agree to all terms and conditions of entry</w:t>
      </w:r>
      <w:r w:rsidR="00A53E64" w:rsidRPr="00235E73">
        <w:rPr>
          <w:color w:val="000000" w:themeColor="text1"/>
          <w:sz w:val="24"/>
        </w:rPr>
        <w:t xml:space="preserve">. </w:t>
      </w:r>
    </w:p>
    <w:p w14:paraId="531A7BF8" w14:textId="77777777" w:rsidR="00D87DBC" w:rsidRPr="00235E73" w:rsidRDefault="00D87DBC" w:rsidP="00F41EAC">
      <w:pPr>
        <w:pStyle w:val="ListParagraph"/>
        <w:ind w:left="0"/>
        <w:rPr>
          <w:color w:val="000000" w:themeColor="text1"/>
          <w:sz w:val="24"/>
        </w:rPr>
      </w:pPr>
    </w:p>
    <w:p w14:paraId="6CA73374" w14:textId="207F62D8" w:rsidR="00BC7876" w:rsidRPr="00235E73" w:rsidRDefault="007F333B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 xml:space="preserve">Signature: </w:t>
      </w:r>
      <w:r w:rsidR="00BC7876" w:rsidRPr="00235E73">
        <w:rPr>
          <w:color w:val="000000" w:themeColor="text1"/>
          <w:sz w:val="24"/>
        </w:rPr>
        <w:t>______________________________________________ Date: _____________________________</w:t>
      </w:r>
    </w:p>
    <w:p w14:paraId="4372B42A" w14:textId="24DB15B0" w:rsidR="00BC7876" w:rsidRPr="00235E73" w:rsidRDefault="009E2157" w:rsidP="006D640F">
      <w:pPr>
        <w:jc w:val="center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 xml:space="preserve">Return Forms to: </w:t>
      </w:r>
      <w:r w:rsidR="000C5AB1">
        <w:rPr>
          <w:color w:val="000000" w:themeColor="text1"/>
          <w:sz w:val="24"/>
        </w:rPr>
        <w:t>Samantha Unhjem</w:t>
      </w:r>
      <w:r w:rsidR="00F100B4" w:rsidRPr="00235E73">
        <w:rPr>
          <w:color w:val="000000" w:themeColor="text1"/>
          <w:sz w:val="24"/>
        </w:rPr>
        <w:t xml:space="preserve"> </w:t>
      </w:r>
      <w:r w:rsidR="00F100B4" w:rsidRPr="00235E73">
        <w:rPr>
          <w:rFonts w:cstheme="minorHAnsi"/>
          <w:color w:val="000000" w:themeColor="text1"/>
          <w:sz w:val="24"/>
        </w:rPr>
        <w:t xml:space="preserve">● </w:t>
      </w:r>
      <w:r w:rsidR="000C5AB1">
        <w:rPr>
          <w:rFonts w:cstheme="minorHAnsi"/>
          <w:color w:val="000000" w:themeColor="text1"/>
          <w:sz w:val="24"/>
        </w:rPr>
        <w:t>11150 97</w:t>
      </w:r>
      <w:r w:rsidR="000C5AB1" w:rsidRPr="000C5AB1">
        <w:rPr>
          <w:rFonts w:cstheme="minorHAnsi"/>
          <w:color w:val="000000" w:themeColor="text1"/>
          <w:sz w:val="24"/>
          <w:vertAlign w:val="superscript"/>
        </w:rPr>
        <w:t>th</w:t>
      </w:r>
      <w:r w:rsidR="000C5AB1">
        <w:rPr>
          <w:rFonts w:cstheme="minorHAnsi"/>
          <w:color w:val="000000" w:themeColor="text1"/>
          <w:sz w:val="24"/>
        </w:rPr>
        <w:t xml:space="preserve"> ST NW</w:t>
      </w:r>
      <w:r w:rsidR="0069662D">
        <w:rPr>
          <w:rFonts w:cstheme="minorHAnsi"/>
          <w:color w:val="000000" w:themeColor="text1"/>
          <w:sz w:val="24"/>
        </w:rPr>
        <w:t xml:space="preserve"> </w:t>
      </w:r>
      <w:r w:rsidR="0069662D" w:rsidRPr="00235E73">
        <w:rPr>
          <w:rFonts w:cstheme="minorHAnsi"/>
          <w:color w:val="000000" w:themeColor="text1"/>
          <w:sz w:val="24"/>
        </w:rPr>
        <w:t>●</w:t>
      </w:r>
      <w:r w:rsidR="00F100B4" w:rsidRPr="00235E73">
        <w:rPr>
          <w:rFonts w:cstheme="minorHAnsi"/>
          <w:color w:val="000000" w:themeColor="text1"/>
          <w:sz w:val="24"/>
        </w:rPr>
        <w:t xml:space="preserve"> </w:t>
      </w:r>
      <w:r w:rsidR="000C5AB1">
        <w:rPr>
          <w:rFonts w:cstheme="minorHAnsi"/>
          <w:color w:val="000000" w:themeColor="text1"/>
          <w:sz w:val="24"/>
        </w:rPr>
        <w:t>Crosby</w:t>
      </w:r>
      <w:r w:rsidR="00F24B63">
        <w:rPr>
          <w:rFonts w:cstheme="minorHAnsi"/>
          <w:color w:val="000000" w:themeColor="text1"/>
          <w:sz w:val="24"/>
        </w:rPr>
        <w:t>, ND 58</w:t>
      </w:r>
      <w:r w:rsidR="000C5AB1">
        <w:rPr>
          <w:rFonts w:cstheme="minorHAnsi"/>
          <w:color w:val="000000" w:themeColor="text1"/>
          <w:sz w:val="24"/>
        </w:rPr>
        <w:t>730</w:t>
      </w:r>
      <w:r w:rsidR="007F333B">
        <w:rPr>
          <w:rFonts w:cstheme="minorHAnsi"/>
          <w:color w:val="000000" w:themeColor="text1"/>
          <w:sz w:val="24"/>
        </w:rPr>
        <w:t xml:space="preserve"> </w:t>
      </w:r>
      <w:r w:rsidR="007F333B" w:rsidRPr="00235E73">
        <w:rPr>
          <w:rFonts w:cstheme="minorHAnsi"/>
          <w:color w:val="000000" w:themeColor="text1"/>
          <w:sz w:val="24"/>
        </w:rPr>
        <w:t>●</w:t>
      </w:r>
      <w:r w:rsidR="007F333B">
        <w:rPr>
          <w:rFonts w:cstheme="minorHAnsi"/>
          <w:color w:val="000000" w:themeColor="text1"/>
          <w:sz w:val="24"/>
        </w:rPr>
        <w:t xml:space="preserve"> 701-440-0415</w:t>
      </w:r>
    </w:p>
    <w:sectPr w:rsidR="00BC7876" w:rsidRPr="00235E73" w:rsidSect="005156D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B4EF" w14:textId="77777777" w:rsidR="00292521" w:rsidRDefault="00292521" w:rsidP="004D0D03">
      <w:r>
        <w:separator/>
      </w:r>
    </w:p>
  </w:endnote>
  <w:endnote w:type="continuationSeparator" w:id="0">
    <w:p w14:paraId="4A2D792B" w14:textId="77777777" w:rsidR="00292521" w:rsidRDefault="00292521" w:rsidP="004D0D03">
      <w:r>
        <w:continuationSeparator/>
      </w:r>
    </w:p>
  </w:endnote>
  <w:endnote w:type="continuationNotice" w:id="1">
    <w:p w14:paraId="66F24D87" w14:textId="77777777" w:rsidR="00292521" w:rsidRDefault="002925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libri"/>
    <w:charset w:val="00"/>
    <w:family w:val="auto"/>
    <w:pitch w:val="variable"/>
    <w:sig w:usb0="8000002F" w:usb1="0000000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35A4" w14:textId="77777777" w:rsidR="00292521" w:rsidRDefault="00292521" w:rsidP="004D0D03">
      <w:r>
        <w:separator/>
      </w:r>
    </w:p>
  </w:footnote>
  <w:footnote w:type="continuationSeparator" w:id="0">
    <w:p w14:paraId="488AF579" w14:textId="77777777" w:rsidR="00292521" w:rsidRDefault="00292521" w:rsidP="004D0D03">
      <w:r>
        <w:continuationSeparator/>
      </w:r>
    </w:p>
  </w:footnote>
  <w:footnote w:type="continuationNotice" w:id="1">
    <w:p w14:paraId="67113F9D" w14:textId="77777777" w:rsidR="00292521" w:rsidRDefault="002925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A1A15"/>
    <w:multiLevelType w:val="hybridMultilevel"/>
    <w:tmpl w:val="A218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ED9"/>
    <w:multiLevelType w:val="hybridMultilevel"/>
    <w:tmpl w:val="24F40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158775">
    <w:abstractNumId w:val="1"/>
  </w:num>
  <w:num w:numId="2" w16cid:durableId="91219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AC"/>
    <w:rsid w:val="00020AA4"/>
    <w:rsid w:val="0005014C"/>
    <w:rsid w:val="00067285"/>
    <w:rsid w:val="000751CD"/>
    <w:rsid w:val="000860BF"/>
    <w:rsid w:val="00092229"/>
    <w:rsid w:val="00095182"/>
    <w:rsid w:val="00095AE5"/>
    <w:rsid w:val="000C5AB1"/>
    <w:rsid w:val="000D65DF"/>
    <w:rsid w:val="000D6EC6"/>
    <w:rsid w:val="000E30CF"/>
    <w:rsid w:val="000E3656"/>
    <w:rsid w:val="000E4CA2"/>
    <w:rsid w:val="000E6F93"/>
    <w:rsid w:val="000F1481"/>
    <w:rsid w:val="000F4862"/>
    <w:rsid w:val="00101F73"/>
    <w:rsid w:val="00117209"/>
    <w:rsid w:val="001204ED"/>
    <w:rsid w:val="00121234"/>
    <w:rsid w:val="00123286"/>
    <w:rsid w:val="001404B7"/>
    <w:rsid w:val="00147232"/>
    <w:rsid w:val="001521B6"/>
    <w:rsid w:val="00163991"/>
    <w:rsid w:val="0016408B"/>
    <w:rsid w:val="00171198"/>
    <w:rsid w:val="00177CB5"/>
    <w:rsid w:val="00191CE9"/>
    <w:rsid w:val="001B3E8C"/>
    <w:rsid w:val="001C3586"/>
    <w:rsid w:val="001C660B"/>
    <w:rsid w:val="001C675A"/>
    <w:rsid w:val="001D7602"/>
    <w:rsid w:val="001E0C2D"/>
    <w:rsid w:val="001E3F2C"/>
    <w:rsid w:val="00216915"/>
    <w:rsid w:val="00226050"/>
    <w:rsid w:val="002278FA"/>
    <w:rsid w:val="00235E73"/>
    <w:rsid w:val="00241DC6"/>
    <w:rsid w:val="00242D11"/>
    <w:rsid w:val="002476C5"/>
    <w:rsid w:val="00255AE4"/>
    <w:rsid w:val="00271863"/>
    <w:rsid w:val="00272E9B"/>
    <w:rsid w:val="0028533B"/>
    <w:rsid w:val="00287BCF"/>
    <w:rsid w:val="00292521"/>
    <w:rsid w:val="00297A09"/>
    <w:rsid w:val="002C23DF"/>
    <w:rsid w:val="002C26B6"/>
    <w:rsid w:val="002E7CC5"/>
    <w:rsid w:val="002F0E32"/>
    <w:rsid w:val="00303E3A"/>
    <w:rsid w:val="00317B2C"/>
    <w:rsid w:val="00324EBB"/>
    <w:rsid w:val="00325CB7"/>
    <w:rsid w:val="0036338B"/>
    <w:rsid w:val="00366C92"/>
    <w:rsid w:val="0037200B"/>
    <w:rsid w:val="0038077C"/>
    <w:rsid w:val="00384EF9"/>
    <w:rsid w:val="00386322"/>
    <w:rsid w:val="003872A6"/>
    <w:rsid w:val="003A7EAB"/>
    <w:rsid w:val="003C0A98"/>
    <w:rsid w:val="003C6CE4"/>
    <w:rsid w:val="003D7CEE"/>
    <w:rsid w:val="003F3E7D"/>
    <w:rsid w:val="004128AB"/>
    <w:rsid w:val="004248BB"/>
    <w:rsid w:val="00431E87"/>
    <w:rsid w:val="004377C4"/>
    <w:rsid w:val="00473020"/>
    <w:rsid w:val="004837A5"/>
    <w:rsid w:val="00483C08"/>
    <w:rsid w:val="00484E1C"/>
    <w:rsid w:val="00485884"/>
    <w:rsid w:val="0048621B"/>
    <w:rsid w:val="00495FCD"/>
    <w:rsid w:val="004A6CD0"/>
    <w:rsid w:val="004B2555"/>
    <w:rsid w:val="004C4F12"/>
    <w:rsid w:val="004C69C3"/>
    <w:rsid w:val="004D0D03"/>
    <w:rsid w:val="004D126E"/>
    <w:rsid w:val="004E1E81"/>
    <w:rsid w:val="004E701E"/>
    <w:rsid w:val="004E75F2"/>
    <w:rsid w:val="004F5F25"/>
    <w:rsid w:val="00505DD7"/>
    <w:rsid w:val="005072A6"/>
    <w:rsid w:val="005156D7"/>
    <w:rsid w:val="00521A28"/>
    <w:rsid w:val="00521F8B"/>
    <w:rsid w:val="00532913"/>
    <w:rsid w:val="00542F94"/>
    <w:rsid w:val="00560DA7"/>
    <w:rsid w:val="005621BB"/>
    <w:rsid w:val="005644EA"/>
    <w:rsid w:val="00565F99"/>
    <w:rsid w:val="005735DD"/>
    <w:rsid w:val="00575571"/>
    <w:rsid w:val="00587142"/>
    <w:rsid w:val="0059311A"/>
    <w:rsid w:val="005B0628"/>
    <w:rsid w:val="005B1273"/>
    <w:rsid w:val="005B5352"/>
    <w:rsid w:val="005B538F"/>
    <w:rsid w:val="005B618D"/>
    <w:rsid w:val="005B64B3"/>
    <w:rsid w:val="00601CEF"/>
    <w:rsid w:val="00602158"/>
    <w:rsid w:val="00610F73"/>
    <w:rsid w:val="006140FC"/>
    <w:rsid w:val="00616285"/>
    <w:rsid w:val="006372B4"/>
    <w:rsid w:val="00647158"/>
    <w:rsid w:val="00657370"/>
    <w:rsid w:val="00660F0C"/>
    <w:rsid w:val="00670DEA"/>
    <w:rsid w:val="00672FFA"/>
    <w:rsid w:val="006902D1"/>
    <w:rsid w:val="0069662D"/>
    <w:rsid w:val="006971CD"/>
    <w:rsid w:val="00697668"/>
    <w:rsid w:val="006A3251"/>
    <w:rsid w:val="006B432E"/>
    <w:rsid w:val="006B5695"/>
    <w:rsid w:val="006B61DF"/>
    <w:rsid w:val="006C6D68"/>
    <w:rsid w:val="006D01C5"/>
    <w:rsid w:val="006D24A7"/>
    <w:rsid w:val="006D640F"/>
    <w:rsid w:val="006E5FA0"/>
    <w:rsid w:val="006F66B0"/>
    <w:rsid w:val="00712A03"/>
    <w:rsid w:val="00722899"/>
    <w:rsid w:val="00734DE8"/>
    <w:rsid w:val="0074312A"/>
    <w:rsid w:val="007437F0"/>
    <w:rsid w:val="00752934"/>
    <w:rsid w:val="007779AC"/>
    <w:rsid w:val="007831AA"/>
    <w:rsid w:val="0078362A"/>
    <w:rsid w:val="00783B35"/>
    <w:rsid w:val="00787D54"/>
    <w:rsid w:val="00794014"/>
    <w:rsid w:val="007A1418"/>
    <w:rsid w:val="007A487F"/>
    <w:rsid w:val="007A6914"/>
    <w:rsid w:val="007B2C45"/>
    <w:rsid w:val="007B36F9"/>
    <w:rsid w:val="007C2FD4"/>
    <w:rsid w:val="007C4A61"/>
    <w:rsid w:val="007C61AB"/>
    <w:rsid w:val="007D0B8A"/>
    <w:rsid w:val="007D212E"/>
    <w:rsid w:val="007E2284"/>
    <w:rsid w:val="007F333B"/>
    <w:rsid w:val="008016E2"/>
    <w:rsid w:val="00804BC4"/>
    <w:rsid w:val="00805433"/>
    <w:rsid w:val="0081128E"/>
    <w:rsid w:val="00815C20"/>
    <w:rsid w:val="00824068"/>
    <w:rsid w:val="00826156"/>
    <w:rsid w:val="00830A70"/>
    <w:rsid w:val="00836D16"/>
    <w:rsid w:val="00854DE8"/>
    <w:rsid w:val="00874414"/>
    <w:rsid w:val="0087590F"/>
    <w:rsid w:val="008814A0"/>
    <w:rsid w:val="00893944"/>
    <w:rsid w:val="008A1CB3"/>
    <w:rsid w:val="008A4405"/>
    <w:rsid w:val="008D1819"/>
    <w:rsid w:val="008E6466"/>
    <w:rsid w:val="008F1798"/>
    <w:rsid w:val="008F2668"/>
    <w:rsid w:val="008F4D7F"/>
    <w:rsid w:val="009012C6"/>
    <w:rsid w:val="00902E80"/>
    <w:rsid w:val="009044A4"/>
    <w:rsid w:val="009106EF"/>
    <w:rsid w:val="00911AE6"/>
    <w:rsid w:val="0091388D"/>
    <w:rsid w:val="009510C4"/>
    <w:rsid w:val="00965347"/>
    <w:rsid w:val="00966BE0"/>
    <w:rsid w:val="009864E9"/>
    <w:rsid w:val="00986B4F"/>
    <w:rsid w:val="009964D4"/>
    <w:rsid w:val="009B52C2"/>
    <w:rsid w:val="009B57F1"/>
    <w:rsid w:val="009C0A37"/>
    <w:rsid w:val="009C6105"/>
    <w:rsid w:val="009C65FE"/>
    <w:rsid w:val="009C7289"/>
    <w:rsid w:val="009D0043"/>
    <w:rsid w:val="009D6229"/>
    <w:rsid w:val="009E2157"/>
    <w:rsid w:val="009E5918"/>
    <w:rsid w:val="009F11FC"/>
    <w:rsid w:val="00A019C8"/>
    <w:rsid w:val="00A05B4B"/>
    <w:rsid w:val="00A05EF2"/>
    <w:rsid w:val="00A05F0A"/>
    <w:rsid w:val="00A15864"/>
    <w:rsid w:val="00A2668B"/>
    <w:rsid w:val="00A32315"/>
    <w:rsid w:val="00A37752"/>
    <w:rsid w:val="00A47ABF"/>
    <w:rsid w:val="00A50584"/>
    <w:rsid w:val="00A53E64"/>
    <w:rsid w:val="00A55CD7"/>
    <w:rsid w:val="00A66273"/>
    <w:rsid w:val="00A74361"/>
    <w:rsid w:val="00A7531A"/>
    <w:rsid w:val="00A85D58"/>
    <w:rsid w:val="00A93B14"/>
    <w:rsid w:val="00AA7C8B"/>
    <w:rsid w:val="00AB3C7B"/>
    <w:rsid w:val="00AB4F19"/>
    <w:rsid w:val="00AC7F08"/>
    <w:rsid w:val="00AD05B3"/>
    <w:rsid w:val="00AD46A5"/>
    <w:rsid w:val="00AD5098"/>
    <w:rsid w:val="00AD54C5"/>
    <w:rsid w:val="00AF64DB"/>
    <w:rsid w:val="00B15932"/>
    <w:rsid w:val="00B30387"/>
    <w:rsid w:val="00B320D6"/>
    <w:rsid w:val="00B35BE6"/>
    <w:rsid w:val="00B42CE0"/>
    <w:rsid w:val="00B504C7"/>
    <w:rsid w:val="00B57C8B"/>
    <w:rsid w:val="00B85CD2"/>
    <w:rsid w:val="00B9273E"/>
    <w:rsid w:val="00B93257"/>
    <w:rsid w:val="00BA0150"/>
    <w:rsid w:val="00BA0AA3"/>
    <w:rsid w:val="00BA68F1"/>
    <w:rsid w:val="00BB1432"/>
    <w:rsid w:val="00BB5CA0"/>
    <w:rsid w:val="00BB5FF3"/>
    <w:rsid w:val="00BC0EED"/>
    <w:rsid w:val="00BC282F"/>
    <w:rsid w:val="00BC41D8"/>
    <w:rsid w:val="00BC7876"/>
    <w:rsid w:val="00BF2C07"/>
    <w:rsid w:val="00C01BC2"/>
    <w:rsid w:val="00C049C7"/>
    <w:rsid w:val="00C058E0"/>
    <w:rsid w:val="00C072A9"/>
    <w:rsid w:val="00C079EE"/>
    <w:rsid w:val="00C26417"/>
    <w:rsid w:val="00C30E0F"/>
    <w:rsid w:val="00C32466"/>
    <w:rsid w:val="00C5620E"/>
    <w:rsid w:val="00C562C0"/>
    <w:rsid w:val="00C57AA0"/>
    <w:rsid w:val="00C73101"/>
    <w:rsid w:val="00C73B67"/>
    <w:rsid w:val="00C8359A"/>
    <w:rsid w:val="00C84272"/>
    <w:rsid w:val="00C96A12"/>
    <w:rsid w:val="00CA6030"/>
    <w:rsid w:val="00CB1B4E"/>
    <w:rsid w:val="00CC36E4"/>
    <w:rsid w:val="00CC714C"/>
    <w:rsid w:val="00CD6858"/>
    <w:rsid w:val="00CD7DFB"/>
    <w:rsid w:val="00CE3565"/>
    <w:rsid w:val="00CE6AB5"/>
    <w:rsid w:val="00CE7A63"/>
    <w:rsid w:val="00CF211A"/>
    <w:rsid w:val="00CF7EB2"/>
    <w:rsid w:val="00D054E8"/>
    <w:rsid w:val="00D205E3"/>
    <w:rsid w:val="00D26A2A"/>
    <w:rsid w:val="00D371FD"/>
    <w:rsid w:val="00D52401"/>
    <w:rsid w:val="00D54404"/>
    <w:rsid w:val="00D61ECB"/>
    <w:rsid w:val="00D64346"/>
    <w:rsid w:val="00D64C32"/>
    <w:rsid w:val="00D64D94"/>
    <w:rsid w:val="00D72836"/>
    <w:rsid w:val="00D76DC1"/>
    <w:rsid w:val="00D87DBC"/>
    <w:rsid w:val="00DA717C"/>
    <w:rsid w:val="00DA790B"/>
    <w:rsid w:val="00DB0DBE"/>
    <w:rsid w:val="00DB5CC4"/>
    <w:rsid w:val="00DC0D37"/>
    <w:rsid w:val="00DD1A4B"/>
    <w:rsid w:val="00DD721D"/>
    <w:rsid w:val="00DF1840"/>
    <w:rsid w:val="00E0258F"/>
    <w:rsid w:val="00E2378B"/>
    <w:rsid w:val="00E26410"/>
    <w:rsid w:val="00E30E6D"/>
    <w:rsid w:val="00E31687"/>
    <w:rsid w:val="00E323B5"/>
    <w:rsid w:val="00E34EE3"/>
    <w:rsid w:val="00E37B1D"/>
    <w:rsid w:val="00E47C4A"/>
    <w:rsid w:val="00E50507"/>
    <w:rsid w:val="00E50AD8"/>
    <w:rsid w:val="00E66411"/>
    <w:rsid w:val="00E71C40"/>
    <w:rsid w:val="00E76650"/>
    <w:rsid w:val="00E80864"/>
    <w:rsid w:val="00E83087"/>
    <w:rsid w:val="00E9385F"/>
    <w:rsid w:val="00EA0823"/>
    <w:rsid w:val="00EA083F"/>
    <w:rsid w:val="00EA553E"/>
    <w:rsid w:val="00EA6A38"/>
    <w:rsid w:val="00EA738F"/>
    <w:rsid w:val="00EB5991"/>
    <w:rsid w:val="00ED08DA"/>
    <w:rsid w:val="00ED311E"/>
    <w:rsid w:val="00ED7115"/>
    <w:rsid w:val="00EE0F5E"/>
    <w:rsid w:val="00F02F25"/>
    <w:rsid w:val="00F07BDB"/>
    <w:rsid w:val="00F100B4"/>
    <w:rsid w:val="00F245C6"/>
    <w:rsid w:val="00F24B63"/>
    <w:rsid w:val="00F26CE7"/>
    <w:rsid w:val="00F27BAC"/>
    <w:rsid w:val="00F31BA6"/>
    <w:rsid w:val="00F31EF5"/>
    <w:rsid w:val="00F34BD2"/>
    <w:rsid w:val="00F41EAC"/>
    <w:rsid w:val="00F4296A"/>
    <w:rsid w:val="00F52779"/>
    <w:rsid w:val="00F5491D"/>
    <w:rsid w:val="00F643A6"/>
    <w:rsid w:val="00F65934"/>
    <w:rsid w:val="00F74680"/>
    <w:rsid w:val="00F96C8C"/>
    <w:rsid w:val="00F96EA2"/>
    <w:rsid w:val="00FA05C9"/>
    <w:rsid w:val="00FA36E1"/>
    <w:rsid w:val="00FB7086"/>
    <w:rsid w:val="00FC12D2"/>
    <w:rsid w:val="00FC319F"/>
    <w:rsid w:val="00FD119F"/>
    <w:rsid w:val="00FD2642"/>
    <w:rsid w:val="00FD2938"/>
    <w:rsid w:val="00FE4C82"/>
    <w:rsid w:val="00FF601A"/>
    <w:rsid w:val="01233869"/>
    <w:rsid w:val="1BC53E8E"/>
    <w:rsid w:val="34D03806"/>
    <w:rsid w:val="3ACF02AF"/>
    <w:rsid w:val="645CB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7347"/>
  <w15:chartTrackingRefBased/>
  <w15:docId w15:val="{A40A99FD-3D70-4D2E-B5AC-41E2B8C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50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05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C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D03"/>
  </w:style>
  <w:style w:type="paragraph" w:styleId="Footer">
    <w:name w:val="footer"/>
    <w:basedOn w:val="Normal"/>
    <w:link w:val="FooterChar"/>
    <w:uiPriority w:val="99"/>
    <w:unhideWhenUsed/>
    <w:rsid w:val="004D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D03"/>
  </w:style>
  <w:style w:type="table" w:styleId="GridTable5Dark-Accent1">
    <w:name w:val="Grid Table 5 Dark Accent 1"/>
    <w:basedOn w:val="TableNormal"/>
    <w:uiPriority w:val="50"/>
    <w:rsid w:val="003A7E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3A7E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ListTable6Colorful-Accent4">
    <w:name w:val="List Table 6 Colorful Accent 4"/>
    <w:basedOn w:val="TableNormal"/>
    <w:uiPriority w:val="51"/>
    <w:rsid w:val="000D65D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4">
    <w:name w:val="List Table 1 Light Accent 4"/>
    <w:basedOn w:val="TableNormal"/>
    <w:uiPriority w:val="46"/>
    <w:rsid w:val="000D65D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7Colorful">
    <w:name w:val="Grid Table 7 Colorful"/>
    <w:basedOn w:val="TableNormal"/>
    <w:uiPriority w:val="52"/>
    <w:rsid w:val="00272E9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272E9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89394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893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i%20Medale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201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Medalen</dc:creator>
  <cp:keywords/>
  <dc:description/>
  <cp:lastModifiedBy>Crystal Mills</cp:lastModifiedBy>
  <cp:revision>79</cp:revision>
  <cp:lastPrinted>2020-07-31T06:18:00Z</cp:lastPrinted>
  <dcterms:created xsi:type="dcterms:W3CDTF">2026-02-22T22:16:00Z</dcterms:created>
  <dcterms:modified xsi:type="dcterms:W3CDTF">2026-08-18T01:58:00Z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